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0B97F" w14:textId="1EB5D1F5" w:rsidR="00D925D2" w:rsidRPr="00AC2DB1" w:rsidRDefault="00B71FF0" w:rsidP="00135C02">
      <w:pPr>
        <w:pStyle w:val="Subtitle"/>
        <w:tabs>
          <w:tab w:val="right" w:pos="8221"/>
        </w:tabs>
        <w:bidi/>
        <w:spacing w:line="360" w:lineRule="auto"/>
        <w:ind w:right="142"/>
        <w:jc w:val="center"/>
        <w:rPr>
          <w:rFonts w:ascii="David" w:hAnsi="David" w:cs="David"/>
          <w:color w:val="auto"/>
          <w:sz w:val="16"/>
          <w:szCs w:val="16"/>
          <w:rtl/>
        </w:rPr>
      </w:pPr>
      <w:bookmarkStart w:id="0" w:name="_GoBack"/>
      <w:bookmarkEnd w:id="0"/>
      <w:r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נספח א - </w:t>
      </w:r>
      <w:r w:rsidR="00D925D2"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טופס </w:t>
      </w:r>
      <w:r w:rsidR="00940175">
        <w:rPr>
          <w:rFonts w:ascii="David" w:hAnsi="David" w:cs="David" w:hint="cs"/>
          <w:b/>
          <w:bCs/>
          <w:color w:val="auto"/>
          <w:sz w:val="24"/>
          <w:szCs w:val="24"/>
          <w:u w:val="single"/>
          <w:rtl/>
        </w:rPr>
        <w:t>הצעה</w:t>
      </w:r>
      <w:r w:rsidR="00940175"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 </w:t>
      </w:r>
      <w:r w:rsidR="00D925D2"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>לתמיכה בימי שיט ושימוש בציוד מחקר ימי</w:t>
      </w:r>
      <w:r w:rsidR="00940175">
        <w:rPr>
          <w:rFonts w:ascii="David" w:hAnsi="David" w:cs="David" w:hint="cs"/>
          <w:b/>
          <w:bCs/>
          <w:color w:val="auto"/>
          <w:sz w:val="24"/>
          <w:szCs w:val="24"/>
          <w:u w:val="single"/>
          <w:rtl/>
        </w:rPr>
        <w:t xml:space="preserve"> -</w:t>
      </w:r>
      <w:r w:rsidR="00D925D2" w:rsidRPr="00AC2DB1" w:rsidDel="002E167F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 </w:t>
      </w:r>
      <w:r w:rsidR="00D925D2"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>תשפ"ה</w:t>
      </w:r>
    </w:p>
    <w:p w14:paraId="3A492C68" w14:textId="77777777" w:rsidR="00F42C47" w:rsidRPr="002517DD" w:rsidRDefault="00890E01" w:rsidP="00135C02">
      <w:pPr>
        <w:tabs>
          <w:tab w:val="right" w:pos="8221"/>
        </w:tabs>
        <w:bidi/>
        <w:ind w:right="142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 w:hint="cs"/>
          <w:b/>
          <w:bCs/>
          <w:highlight w:val="yellow"/>
          <w:rtl/>
        </w:rPr>
        <w:t xml:space="preserve">(שימו לב </w:t>
      </w:r>
      <w:r w:rsidRPr="002517DD">
        <w:rPr>
          <w:rFonts w:ascii="David" w:hAnsi="David" w:cs="David"/>
          <w:b/>
          <w:bCs/>
          <w:highlight w:val="yellow"/>
          <w:rtl/>
        </w:rPr>
        <w:t>–</w:t>
      </w:r>
      <w:r w:rsidRPr="002517DD">
        <w:rPr>
          <w:rFonts w:ascii="David" w:hAnsi="David" w:cs="David" w:hint="cs"/>
          <w:b/>
          <w:bCs/>
          <w:highlight w:val="yellow"/>
          <w:rtl/>
        </w:rPr>
        <w:t xml:space="preserve"> יש למלא גם את האקסל המצורף עם הפרטים הנדרשים לגבי ההצעה)</w:t>
      </w:r>
    </w:p>
    <w:p w14:paraId="24396195" w14:textId="40445E00" w:rsidR="00D925D2" w:rsidRPr="002517DD" w:rsidRDefault="00D925D2" w:rsidP="00135C02">
      <w:pPr>
        <w:pStyle w:val="ListParagraph"/>
        <w:numPr>
          <w:ilvl w:val="0"/>
          <w:numId w:val="29"/>
        </w:numPr>
        <w:tabs>
          <w:tab w:val="right" w:pos="8221"/>
        </w:tabs>
        <w:spacing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  <w:r w:rsidRPr="002517DD">
        <w:rPr>
          <w:rFonts w:ascii="David" w:hAnsi="David" w:cs="David"/>
          <w:b/>
          <w:bCs/>
          <w:sz w:val="26"/>
          <w:szCs w:val="26"/>
          <w:u w:val="single"/>
          <w:rtl/>
        </w:rPr>
        <w:t xml:space="preserve">הגדרת מסלול </w:t>
      </w:r>
      <w:r w:rsidR="00940175">
        <w:rPr>
          <w:rFonts w:ascii="David" w:hAnsi="David" w:cs="David" w:hint="cs"/>
          <w:b/>
          <w:bCs/>
          <w:sz w:val="26"/>
          <w:szCs w:val="26"/>
          <w:u w:val="single"/>
          <w:rtl/>
        </w:rPr>
        <w:t>ההצעה</w:t>
      </w:r>
      <w:r w:rsidR="00940175" w:rsidRPr="002517DD">
        <w:rPr>
          <w:rFonts w:ascii="David" w:hAnsi="David" w:cs="David"/>
          <w:b/>
          <w:bCs/>
          <w:sz w:val="26"/>
          <w:szCs w:val="26"/>
          <w:u w:val="single"/>
          <w:rtl/>
        </w:rPr>
        <w:t xml:space="preserve"> </w:t>
      </w:r>
    </w:p>
    <w:p w14:paraId="486155C3" w14:textId="19D6F01B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האם </w:t>
      </w:r>
      <w:r w:rsidR="00940175">
        <w:rPr>
          <w:rFonts w:ascii="David" w:hAnsi="David" w:cs="David" w:hint="cs"/>
          <w:rtl/>
        </w:rPr>
        <w:t>הצעה</w:t>
      </w:r>
      <w:r w:rsidR="00940175" w:rsidRPr="002517DD">
        <w:rPr>
          <w:rFonts w:ascii="David" w:hAnsi="David" w:cs="David"/>
          <w:rtl/>
        </w:rPr>
        <w:t xml:space="preserve"> </w:t>
      </w:r>
      <w:r w:rsidRPr="002517DD">
        <w:rPr>
          <w:rFonts w:ascii="David" w:hAnsi="David" w:cs="David"/>
          <w:rtl/>
        </w:rPr>
        <w:t xml:space="preserve">זאת הוגשה במקביל להצעת מחקר אשר הוגשה לקרן תחרותית (שאיננה </w:t>
      </w:r>
      <w:r w:rsidRPr="002517DD">
        <w:rPr>
          <w:rFonts w:ascii="David" w:hAnsi="David" w:cs="David"/>
        </w:rPr>
        <w:t>ISF</w:t>
      </w:r>
      <w:r w:rsidRPr="002517DD">
        <w:rPr>
          <w:rFonts w:ascii="David" w:hAnsi="David" w:cs="David"/>
          <w:rtl/>
        </w:rPr>
        <w:t>)? יש לסמן – כן / לא</w:t>
      </w:r>
    </w:p>
    <w:p w14:paraId="5924025D" w14:textId="65C607EF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b/>
          <w:bCs/>
          <w:rtl/>
        </w:rPr>
        <w:t>אם כן</w:t>
      </w:r>
      <w:r w:rsidRPr="002517DD">
        <w:rPr>
          <w:rFonts w:ascii="David" w:hAnsi="David" w:cs="David"/>
          <w:rtl/>
        </w:rPr>
        <w:t>: ציינו לאיזו קרן _____________________ וצרפו את הצעת המחקר שהוגשה/זכתה כמו גם את הודעת הזכייה מהקרן.</w:t>
      </w:r>
    </w:p>
    <w:p w14:paraId="557B9289" w14:textId="792B4AA4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b/>
          <w:bCs/>
          <w:rtl/>
        </w:rPr>
        <w:t>אם לא</w:t>
      </w:r>
      <w:r w:rsidRPr="002517DD">
        <w:rPr>
          <w:rFonts w:ascii="David" w:hAnsi="David" w:cs="David"/>
          <w:rtl/>
        </w:rPr>
        <w:t>: יש לצרף את הצעת המחקר המדעית*  ואת הט</w:t>
      </w:r>
      <w:r w:rsidR="00940175">
        <w:rPr>
          <w:rFonts w:ascii="David" w:hAnsi="David" w:cs="David" w:hint="cs"/>
          <w:rtl/>
        </w:rPr>
        <w:t>י</w:t>
      </w:r>
      <w:r w:rsidRPr="002517DD">
        <w:rPr>
          <w:rFonts w:ascii="David" w:hAnsi="David" w:cs="David"/>
          <w:rtl/>
        </w:rPr>
        <w:t>עונים להגשת הבקשה הנ</w:t>
      </w:r>
      <w:r w:rsidR="009442F6" w:rsidRPr="002517DD">
        <w:rPr>
          <w:rFonts w:ascii="David" w:hAnsi="David" w:cs="David"/>
          <w:rtl/>
        </w:rPr>
        <w:t>ו</w:t>
      </w:r>
      <w:r w:rsidRPr="002517DD">
        <w:rPr>
          <w:rFonts w:ascii="David" w:hAnsi="David" w:cs="David"/>
          <w:rtl/>
        </w:rPr>
        <w:t>כחית.</w:t>
      </w:r>
    </w:p>
    <w:p w14:paraId="00B16911" w14:textId="77777777" w:rsidR="00FA5078" w:rsidRPr="002517DD" w:rsidRDefault="00FA5078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</w:p>
    <w:p w14:paraId="311855BE" w14:textId="77777777" w:rsidR="00D925D2" w:rsidRPr="002517DD" w:rsidRDefault="00D925D2" w:rsidP="00135C02">
      <w:pPr>
        <w:pStyle w:val="ListParagraph"/>
        <w:numPr>
          <w:ilvl w:val="0"/>
          <w:numId w:val="29"/>
        </w:numPr>
        <w:tabs>
          <w:tab w:val="right" w:pos="8221"/>
        </w:tabs>
        <w:spacing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  <w:r w:rsidRPr="002517DD">
        <w:rPr>
          <w:rFonts w:ascii="David" w:hAnsi="David" w:cs="David"/>
          <w:b/>
          <w:bCs/>
          <w:sz w:val="26"/>
          <w:szCs w:val="26"/>
          <w:u w:val="single"/>
          <w:rtl/>
        </w:rPr>
        <w:t>בקשה למימון הפעלת תשתיות ימיות</w:t>
      </w:r>
    </w:p>
    <w:p w14:paraId="0D9E2615" w14:textId="77777777" w:rsidR="00D925D2" w:rsidRPr="002517DD" w:rsidRDefault="00D925D2" w:rsidP="00E64D5F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 xml:space="preserve">שם </w:t>
      </w:r>
      <w:r w:rsidR="00FA5078" w:rsidRPr="002517DD">
        <w:rPr>
          <w:rFonts w:ascii="David" w:hAnsi="David" w:cs="David"/>
          <w:rtl/>
        </w:rPr>
        <w:t xml:space="preserve"> </w:t>
      </w:r>
      <w:r w:rsidRPr="002517DD">
        <w:rPr>
          <w:rFonts w:ascii="David" w:hAnsi="David" w:cs="David"/>
          <w:rtl/>
        </w:rPr>
        <w:t xml:space="preserve">המוסד המוביל המבקש: </w:t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</w:p>
    <w:p w14:paraId="07279A42" w14:textId="77777777" w:rsidR="00FA5078" w:rsidRPr="002517DD" w:rsidRDefault="00FA5078" w:rsidP="00E64D5F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 xml:space="preserve">שם החוקר הראשי המבקש: </w:t>
      </w:r>
      <w:r w:rsidR="00F42C47" w:rsidRPr="002517DD">
        <w:rPr>
          <w:rFonts w:ascii="David" w:hAnsi="David" w:cs="David"/>
          <w:u w:val="single"/>
          <w:rtl/>
        </w:rPr>
        <w:tab/>
      </w:r>
    </w:p>
    <w:p w14:paraId="15558EAA" w14:textId="77777777" w:rsidR="00FA5078" w:rsidRPr="002517DD" w:rsidRDefault="00FA5078" w:rsidP="00E64D5F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>שמות החוקרים השותפים</w:t>
      </w:r>
      <w:r w:rsidR="00AE4914" w:rsidRPr="002517DD">
        <w:rPr>
          <w:rFonts w:ascii="David" w:hAnsi="David" w:cs="David" w:hint="cs"/>
          <w:rtl/>
        </w:rPr>
        <w:t xml:space="preserve"> והמוסדות אליהם הם שייכים</w:t>
      </w:r>
      <w:r w:rsidRPr="002517DD">
        <w:rPr>
          <w:rFonts w:ascii="David" w:hAnsi="David" w:cs="David"/>
          <w:rtl/>
        </w:rPr>
        <w:t xml:space="preserve">: </w:t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  <w:r w:rsidR="00F42C47" w:rsidRPr="002517DD">
        <w:rPr>
          <w:rFonts w:ascii="David" w:hAnsi="David" w:cs="David"/>
          <w:u w:val="single"/>
          <w:rtl/>
        </w:rPr>
        <w:tab/>
      </w:r>
    </w:p>
    <w:p w14:paraId="0E4EBFD4" w14:textId="77777777" w:rsidR="00AE4914" w:rsidRPr="002517DD" w:rsidRDefault="00FA5078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פרטי</w:t>
      </w:r>
      <w:r w:rsidR="00AE4914" w:rsidRPr="002517DD">
        <w:rPr>
          <w:rFonts w:ascii="David" w:hAnsi="David" w:cs="David" w:hint="cs"/>
          <w:rtl/>
        </w:rPr>
        <w:t xml:space="preserve"> ה</w:t>
      </w:r>
      <w:r w:rsidRPr="002517DD">
        <w:rPr>
          <w:rFonts w:ascii="David" w:hAnsi="David" w:cs="David"/>
          <w:rtl/>
        </w:rPr>
        <w:t>תקשרות:</w:t>
      </w:r>
    </w:p>
    <w:p w14:paraId="7E21DC59" w14:textId="77777777" w:rsidR="00FA5078" w:rsidRPr="002517DD" w:rsidRDefault="00F42C47" w:rsidP="00AE4914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u w:val="single"/>
        </w:rPr>
      </w:pP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</w:p>
    <w:p w14:paraId="740F50F5" w14:textId="77777777" w:rsidR="00FA5078" w:rsidRPr="002517DD" w:rsidRDefault="00FA5078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rtl/>
        </w:rPr>
      </w:pPr>
    </w:p>
    <w:p w14:paraId="0AA1AA96" w14:textId="77777777" w:rsidR="00D925D2" w:rsidRPr="002517DD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t xml:space="preserve">סעיף א ' : </w:t>
      </w:r>
      <w:r w:rsidR="00173ED9" w:rsidRPr="002517DD">
        <w:rPr>
          <w:rFonts w:ascii="David" w:hAnsi="David" w:cs="David" w:hint="cs"/>
          <w:b/>
          <w:bCs/>
          <w:u w:val="single"/>
          <w:rtl/>
        </w:rPr>
        <w:t>ציוד מחקר</w:t>
      </w:r>
      <w:r w:rsidR="009F2D5D" w:rsidRPr="002517DD">
        <w:rPr>
          <w:rFonts w:ascii="David" w:hAnsi="David" w:cs="David" w:hint="cs"/>
          <w:b/>
          <w:bCs/>
          <w:u w:val="single"/>
          <w:rtl/>
        </w:rPr>
        <w:t>/תשתיות</w:t>
      </w:r>
      <w:r w:rsidR="00173ED9" w:rsidRPr="002517DD">
        <w:rPr>
          <w:rFonts w:ascii="David" w:hAnsi="David" w:cs="David" w:hint="cs"/>
          <w:b/>
          <w:bCs/>
          <w:u w:val="single"/>
          <w:rtl/>
        </w:rPr>
        <w:t xml:space="preserve"> </w:t>
      </w:r>
      <w:r w:rsidR="00D925D2" w:rsidRPr="002517DD">
        <w:rPr>
          <w:rFonts w:ascii="David" w:hAnsi="David" w:cs="David"/>
          <w:b/>
          <w:bCs/>
          <w:u w:val="single"/>
          <w:rtl/>
        </w:rPr>
        <w:t>מבוקש</w:t>
      </w:r>
      <w:r w:rsidR="009F2D5D" w:rsidRPr="002517DD">
        <w:rPr>
          <w:rFonts w:ascii="David" w:hAnsi="David" w:cs="David" w:hint="cs"/>
          <w:b/>
          <w:bCs/>
          <w:u w:val="single"/>
          <w:rtl/>
        </w:rPr>
        <w:t>/ות</w:t>
      </w:r>
      <w:r w:rsidR="00D925D2" w:rsidRPr="002517DD">
        <w:rPr>
          <w:rFonts w:ascii="David" w:hAnsi="David" w:cs="David"/>
          <w:b/>
          <w:bCs/>
          <w:u w:val="single"/>
          <w:rtl/>
        </w:rPr>
        <w:t xml:space="preserve">: </w:t>
      </w:r>
    </w:p>
    <w:p w14:paraId="7719FF66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שם הציוד**: ____</w:t>
      </w:r>
      <w:r w:rsidRPr="002517DD">
        <w:rPr>
          <w:rFonts w:ascii="David" w:hAnsi="David" w:cs="David"/>
          <w:b/>
          <w:bCs/>
          <w:rtl/>
        </w:rPr>
        <w:t>____________</w:t>
      </w:r>
      <w:r w:rsidRPr="002517DD">
        <w:rPr>
          <w:rFonts w:ascii="David" w:hAnsi="David" w:cs="David"/>
          <w:rtl/>
        </w:rPr>
        <w:t>_________________________________</w:t>
      </w:r>
    </w:p>
    <w:p w14:paraId="3B67F420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דמי שימוש בציוד (מופחתים למוסדות שותפים): </w:t>
      </w:r>
      <w:bookmarkStart w:id="1" w:name="_Hlk949543"/>
      <w:r w:rsidRPr="002517DD">
        <w:rPr>
          <w:rFonts w:ascii="David" w:hAnsi="David" w:cs="David"/>
          <w:rtl/>
        </w:rPr>
        <w:t xml:space="preserve">___________________ </w:t>
      </w:r>
      <w:bookmarkEnd w:id="1"/>
      <w:r w:rsidRPr="002517DD">
        <w:rPr>
          <w:rFonts w:ascii="David" w:hAnsi="David" w:cs="David"/>
          <w:rtl/>
        </w:rPr>
        <w:t>ש"ח</w:t>
      </w:r>
    </w:p>
    <w:p w14:paraId="1E0D4412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lastRenderedPageBreak/>
        <w:t xml:space="preserve">לתקופה של _____  ימים </w:t>
      </w:r>
    </w:p>
    <w:p w14:paraId="7DF93536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אומדן עלות דמי השימוש לפעילות המוצעת ______________ </w:t>
      </w:r>
      <w:r w:rsidR="00F42C47" w:rsidRPr="002517DD">
        <w:rPr>
          <w:rFonts w:ascii="David" w:hAnsi="David" w:cs="David" w:hint="cs"/>
          <w:rtl/>
        </w:rPr>
        <w:t>₪</w:t>
      </w:r>
    </w:p>
    <w:p w14:paraId="5C7B4E2E" w14:textId="77777777" w:rsidR="004038A0" w:rsidRPr="002517DD" w:rsidRDefault="00F42C47" w:rsidP="0031522D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rtl/>
        </w:rPr>
      </w:pPr>
      <w:r w:rsidRPr="002517DD">
        <w:rPr>
          <w:rFonts w:ascii="David" w:hAnsi="David" w:cs="David" w:hint="cs"/>
          <w:rtl/>
        </w:rPr>
        <w:t>פירוט הוצאות נילוות:</w:t>
      </w:r>
    </w:p>
    <w:p w14:paraId="01731467" w14:textId="77777777" w:rsidR="00F42C47" w:rsidRPr="002517DD" w:rsidRDefault="00F42C47" w:rsidP="004038A0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</w:p>
    <w:p w14:paraId="36E27727" w14:textId="77777777" w:rsidR="00F42C47" w:rsidRPr="002517DD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 w:hint="cs"/>
          <w:rtl/>
        </w:rPr>
        <w:t xml:space="preserve">אומדן </w:t>
      </w:r>
      <w:r w:rsidRPr="002517DD">
        <w:rPr>
          <w:rFonts w:ascii="David" w:hAnsi="David" w:cs="David"/>
          <w:rtl/>
        </w:rPr>
        <w:t xml:space="preserve">הוצאות נילוות: ____________ ₪ </w:t>
      </w:r>
    </w:p>
    <w:p w14:paraId="2901F4CD" w14:textId="77777777" w:rsidR="00F42C47" w:rsidRPr="002517DD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סה"כ עלות דמי השימוש </w:t>
      </w:r>
      <w:r w:rsidRPr="002517DD">
        <w:rPr>
          <w:rFonts w:ascii="David" w:hAnsi="David" w:cs="David" w:hint="cs"/>
          <w:rtl/>
        </w:rPr>
        <w:t>בציוד מחקר כולל הוצאות נילוות</w:t>
      </w:r>
      <w:r w:rsidRPr="002517DD">
        <w:rPr>
          <w:rFonts w:ascii="David" w:hAnsi="David" w:cs="David"/>
          <w:rtl/>
        </w:rPr>
        <w:t xml:space="preserve"> ______________ ש"ח</w:t>
      </w:r>
    </w:p>
    <w:p w14:paraId="4B19356A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המימון המבוקש במסגרת הקול הקורא</w:t>
      </w:r>
      <w:r w:rsidR="00173ED9" w:rsidRPr="002517DD">
        <w:rPr>
          <w:rFonts w:ascii="David" w:hAnsi="David" w:cs="David" w:hint="cs"/>
          <w:rtl/>
        </w:rPr>
        <w:t xml:space="preserve"> עבור שימוש בציוד מחקר</w:t>
      </w:r>
      <w:r w:rsidRPr="002517DD">
        <w:rPr>
          <w:rFonts w:ascii="David" w:hAnsi="David" w:cs="David"/>
          <w:rtl/>
        </w:rPr>
        <w:t xml:space="preserve"> (עד 80% מ</w:t>
      </w:r>
      <w:r w:rsidR="00F42C47" w:rsidRPr="002517DD">
        <w:rPr>
          <w:rFonts w:ascii="David" w:hAnsi="David" w:cs="David" w:hint="cs"/>
          <w:rtl/>
        </w:rPr>
        <w:t>עלות דמי</w:t>
      </w:r>
      <w:r w:rsidRPr="002517DD">
        <w:rPr>
          <w:rFonts w:ascii="David" w:hAnsi="David" w:cs="David"/>
          <w:rtl/>
        </w:rPr>
        <w:t xml:space="preserve"> השימוש</w:t>
      </w:r>
      <w:r w:rsidR="00F42C47" w:rsidRPr="002517DD">
        <w:rPr>
          <w:rFonts w:ascii="David" w:hAnsi="David" w:cs="David" w:hint="cs"/>
          <w:rtl/>
        </w:rPr>
        <w:t xml:space="preserve"> וההוצאות הנילוות</w:t>
      </w:r>
      <w:r w:rsidRPr="002517DD">
        <w:rPr>
          <w:rFonts w:ascii="David" w:hAnsi="David" w:cs="David"/>
          <w:rtl/>
        </w:rPr>
        <w:t xml:space="preserve">): _________________ </w:t>
      </w:r>
      <w:r w:rsidR="00173ED9" w:rsidRPr="002517DD">
        <w:rPr>
          <w:rFonts w:ascii="David" w:hAnsi="David" w:cs="David" w:hint="cs"/>
          <w:rtl/>
        </w:rPr>
        <w:t>₪</w:t>
      </w:r>
    </w:p>
    <w:p w14:paraId="2122EE4A" w14:textId="77777777" w:rsidR="00D925D2" w:rsidRPr="002517DD" w:rsidRDefault="00FA5078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סך </w:t>
      </w:r>
      <w:r w:rsidR="00D925D2" w:rsidRPr="002517DD">
        <w:rPr>
          <w:rFonts w:ascii="David" w:hAnsi="David" w:cs="David"/>
          <w:rtl/>
        </w:rPr>
        <w:t xml:space="preserve">המימון שהמוסד מקצה לשימוש הציוד (ממקורותיו או מקורות אחרים): _____________ </w:t>
      </w:r>
      <w:r w:rsidRPr="002517DD">
        <w:rPr>
          <w:rFonts w:ascii="David" w:hAnsi="David" w:cs="David"/>
          <w:rtl/>
        </w:rPr>
        <w:t>₪</w:t>
      </w:r>
    </w:p>
    <w:p w14:paraId="541C4AFF" w14:textId="42725009" w:rsidR="00FA5078" w:rsidRPr="002517DD" w:rsidRDefault="00FA5078" w:rsidP="004038A0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>מקור</w:t>
      </w:r>
      <w:r w:rsidR="00940175">
        <w:rPr>
          <w:rFonts w:ascii="David" w:hAnsi="David" w:cs="David" w:hint="cs"/>
          <w:rtl/>
        </w:rPr>
        <w:t>/ות</w:t>
      </w:r>
      <w:r w:rsidRPr="002517DD">
        <w:rPr>
          <w:rFonts w:ascii="David" w:hAnsi="David" w:cs="David"/>
          <w:rtl/>
        </w:rPr>
        <w:t xml:space="preserve"> המימון הנוסף</w:t>
      </w:r>
      <w:r w:rsidR="00940175">
        <w:rPr>
          <w:rFonts w:ascii="David" w:hAnsi="David" w:cs="David" w:hint="cs"/>
          <w:rtl/>
        </w:rPr>
        <w:t>/ים</w:t>
      </w:r>
      <w:r w:rsidRPr="002517DD">
        <w:rPr>
          <w:rFonts w:ascii="David" w:hAnsi="David" w:cs="David"/>
          <w:rtl/>
        </w:rPr>
        <w:t xml:space="preserve"> ל</w:t>
      </w:r>
      <w:r w:rsidR="00940175">
        <w:rPr>
          <w:rFonts w:ascii="David" w:hAnsi="David" w:cs="David" w:hint="cs"/>
          <w:rtl/>
        </w:rPr>
        <w:t>צד המימון ה</w:t>
      </w:r>
      <w:r w:rsidRPr="002517DD">
        <w:rPr>
          <w:rFonts w:ascii="David" w:hAnsi="David" w:cs="David"/>
          <w:rtl/>
        </w:rPr>
        <w:t xml:space="preserve">מבוקש </w:t>
      </w:r>
      <w:r w:rsidR="00D465E9" w:rsidRPr="002517DD">
        <w:rPr>
          <w:rFonts w:ascii="David" w:hAnsi="David" w:cs="David" w:hint="cs"/>
          <w:rtl/>
        </w:rPr>
        <w:t>מהמרכז</w:t>
      </w:r>
      <w:r w:rsidRPr="002517DD">
        <w:rPr>
          <w:rFonts w:ascii="David" w:hAnsi="David" w:cs="David"/>
          <w:rtl/>
        </w:rPr>
        <w:t xml:space="preserve">: </w:t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</w:p>
    <w:p w14:paraId="5C7608BA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</w:p>
    <w:p w14:paraId="3739BD95" w14:textId="0CDB6839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**אם הציוד/תשתיות הינן תשתיות מחקר משותפות של המרכז לחקר הים התיכון השימוש בציוד יתנהל בהתאם ל"נוהל שימוש בציוד ותשתיות מחקר משותפות של המרכז לחקר הים התיכון" כפי שהוגש לות"ת (להלן – "נוהל שימוש בתשתיות המרכז")</w:t>
      </w:r>
    </w:p>
    <w:p w14:paraId="728BD181" w14:textId="77777777" w:rsidR="00940175" w:rsidRDefault="00940175" w:rsidP="00940175">
      <w:pPr>
        <w:bidi/>
        <w:spacing w:after="200" w:line="276" w:lineRule="auto"/>
        <w:rPr>
          <w:rFonts w:ascii="David" w:hAnsi="David" w:cs="David"/>
          <w:rtl/>
        </w:rPr>
      </w:pPr>
    </w:p>
    <w:p w14:paraId="11EFF8A1" w14:textId="08B067D3" w:rsidR="00940175" w:rsidRPr="00940175" w:rsidRDefault="00F42C47" w:rsidP="00940175">
      <w:pPr>
        <w:bidi/>
        <w:spacing w:after="200" w:line="276" w:lineRule="auto"/>
        <w:rPr>
          <w:rFonts w:ascii="David" w:hAnsi="David" w:cs="David"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t>סעיף ב'</w:t>
      </w:r>
      <w:r w:rsidR="00D925D2" w:rsidRPr="002517DD">
        <w:rPr>
          <w:rFonts w:ascii="David" w:hAnsi="David" w:cs="David"/>
          <w:b/>
          <w:bCs/>
          <w:u w:val="single"/>
          <w:rtl/>
        </w:rPr>
        <w:t xml:space="preserve">: בקשה למימון ימי ים </w:t>
      </w:r>
    </w:p>
    <w:p w14:paraId="3E0836E4" w14:textId="2A5ECD1F" w:rsidR="00713644" w:rsidRPr="002517DD" w:rsidRDefault="00713644" w:rsidP="00940175">
      <w:pPr>
        <w:tabs>
          <w:tab w:val="right" w:pos="8221"/>
        </w:tabs>
        <w:bidi/>
        <w:ind w:right="142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 w:hint="cs"/>
          <w:b/>
          <w:bCs/>
          <w:highlight w:val="yellow"/>
          <w:rtl/>
        </w:rPr>
        <w:t xml:space="preserve">(שימו לב </w:t>
      </w:r>
      <w:r w:rsidRPr="002517DD">
        <w:rPr>
          <w:rFonts w:ascii="David" w:hAnsi="David" w:cs="David"/>
          <w:b/>
          <w:bCs/>
          <w:highlight w:val="yellow"/>
          <w:rtl/>
        </w:rPr>
        <w:t>–</w:t>
      </w:r>
      <w:r w:rsidRPr="002517DD">
        <w:rPr>
          <w:rFonts w:ascii="David" w:hAnsi="David" w:cs="David" w:hint="cs"/>
          <w:b/>
          <w:bCs/>
          <w:highlight w:val="yellow"/>
          <w:rtl/>
        </w:rPr>
        <w:t xml:space="preserve"> יש למלא גם את האקסל המצורף עם הפרטים הנדרשים לגבי </w:t>
      </w:r>
      <w:r w:rsidR="004815F6" w:rsidRPr="002517DD">
        <w:rPr>
          <w:rFonts w:ascii="David" w:hAnsi="David" w:cs="David" w:hint="cs"/>
          <w:b/>
          <w:bCs/>
          <w:highlight w:val="yellow"/>
          <w:rtl/>
        </w:rPr>
        <w:t>ההפלג</w:t>
      </w:r>
      <w:r w:rsidR="00727B27" w:rsidRPr="002517DD">
        <w:rPr>
          <w:rFonts w:ascii="David" w:hAnsi="David" w:cs="David" w:hint="cs"/>
          <w:b/>
          <w:bCs/>
          <w:highlight w:val="yellow"/>
          <w:rtl/>
        </w:rPr>
        <w:t>ות בגליון הפעילות הימית</w:t>
      </w:r>
      <w:r w:rsidRPr="002517DD">
        <w:rPr>
          <w:rFonts w:ascii="David" w:hAnsi="David" w:cs="David" w:hint="cs"/>
          <w:b/>
          <w:bCs/>
          <w:highlight w:val="yellow"/>
          <w:rtl/>
        </w:rPr>
        <w:t>)</w:t>
      </w:r>
    </w:p>
    <w:p w14:paraId="5C2EA729" w14:textId="1FC34999" w:rsidR="00D925D2" w:rsidRPr="002517DD" w:rsidRDefault="006A74E8" w:rsidP="00022897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במקרה של </w:t>
      </w:r>
      <w:r w:rsidR="00022897" w:rsidRPr="002517DD">
        <w:rPr>
          <w:rFonts w:ascii="David" w:hAnsi="David" w:cs="David" w:hint="cs"/>
          <w:rtl/>
        </w:rPr>
        <w:t>בקשה למימון ימי ים יש לכלל בהצעת התקציב בצורה ברורה הוצאות שחויבו בגין שימוש ב</w:t>
      </w:r>
      <w:r w:rsidR="00022897" w:rsidRPr="002517DD">
        <w:rPr>
          <w:rFonts w:ascii="David" w:hAnsi="David" w:cs="David"/>
          <w:rtl/>
        </w:rPr>
        <w:t xml:space="preserve">ספינה על תשתיותיה והצוות הרגיל </w:t>
      </w:r>
      <w:r>
        <w:rPr>
          <w:rFonts w:ascii="David" w:hAnsi="David" w:cs="David" w:hint="cs"/>
          <w:rtl/>
        </w:rPr>
        <w:t>ו/</w:t>
      </w:r>
      <w:r w:rsidR="00022897" w:rsidRPr="002517DD">
        <w:rPr>
          <w:rFonts w:ascii="David" w:hAnsi="David" w:cs="David"/>
          <w:rtl/>
        </w:rPr>
        <w:t>או הנוסף הנדרש לשימוש בתשתיות אלה או בתשתיות נוספות</w:t>
      </w:r>
      <w:r>
        <w:rPr>
          <w:rFonts w:ascii="David" w:hAnsi="David" w:cs="David" w:hint="cs"/>
          <w:rtl/>
        </w:rPr>
        <w:t>,</w:t>
      </w:r>
      <w:r w:rsidR="00022897" w:rsidRPr="002517DD">
        <w:rPr>
          <w:rFonts w:ascii="David" w:hAnsi="David" w:cs="David" w:hint="cs"/>
          <w:rtl/>
        </w:rPr>
        <w:t xml:space="preserve"> כולל</w:t>
      </w:r>
      <w:r w:rsidR="00022897" w:rsidRPr="002517DD">
        <w:rPr>
          <w:rFonts w:ascii="David" w:hAnsi="David" w:cs="David"/>
          <w:rtl/>
        </w:rPr>
        <w:t xml:space="preserve"> עלויות התקנה ופירוק כנדרש. מחיר ימי הים עשוי להשתנות בהתאם למ</w:t>
      </w:r>
      <w:r w:rsidR="00022897" w:rsidRPr="002517DD">
        <w:rPr>
          <w:rFonts w:ascii="David" w:hAnsi="David" w:cs="David" w:hint="cs"/>
          <w:rtl/>
        </w:rPr>
        <w:t>ת</w:t>
      </w:r>
      <w:r w:rsidR="00022897" w:rsidRPr="002517DD">
        <w:rPr>
          <w:rFonts w:ascii="David" w:hAnsi="David" w:cs="David"/>
          <w:rtl/>
        </w:rPr>
        <w:t>ווה השימוש בספינה</w:t>
      </w:r>
      <w:r w:rsidR="00022897" w:rsidRPr="002517DD">
        <w:rPr>
          <w:rFonts w:ascii="David" w:hAnsi="David" w:cs="David" w:hint="cs"/>
          <w:rtl/>
        </w:rPr>
        <w:t xml:space="preserve"> ו</w:t>
      </w:r>
      <w:r w:rsidR="00022897" w:rsidRPr="002517DD">
        <w:rPr>
          <w:rFonts w:ascii="David" w:hAnsi="David" w:cs="David"/>
          <w:rtl/>
        </w:rPr>
        <w:t xml:space="preserve">הוספת אנשים ייעודיים, צוות סיפון מתוגבר ומשמרות משלימות. </w:t>
      </w:r>
    </w:p>
    <w:p w14:paraId="04CFC40A" w14:textId="77777777" w:rsidR="00022897" w:rsidRPr="002517DD" w:rsidRDefault="00022897" w:rsidP="002819D7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b/>
          <w:bCs/>
          <w:u w:val="single"/>
        </w:rPr>
      </w:pPr>
    </w:p>
    <w:p w14:paraId="31A05594" w14:textId="77777777" w:rsidR="00D925D2" w:rsidRPr="002517DD" w:rsidRDefault="00D925D2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>משך ההפלגה</w:t>
      </w:r>
      <w:r w:rsidR="00FE4166" w:rsidRPr="002517DD">
        <w:rPr>
          <w:rFonts w:ascii="David" w:hAnsi="David" w:cs="David" w:hint="cs"/>
          <w:rtl/>
        </w:rPr>
        <w:t>/ות</w:t>
      </w:r>
      <w:r w:rsidRPr="002517DD">
        <w:rPr>
          <w:rFonts w:ascii="David" w:hAnsi="David" w:cs="David"/>
          <w:rtl/>
        </w:rPr>
        <w:t xml:space="preserve"> המבוקש</w:t>
      </w:r>
      <w:r w:rsidR="00FE4166" w:rsidRPr="002517DD">
        <w:rPr>
          <w:rFonts w:ascii="David" w:hAnsi="David" w:cs="David" w:hint="cs"/>
          <w:rtl/>
        </w:rPr>
        <w:t>/ות</w:t>
      </w:r>
      <w:r w:rsidRPr="002517DD">
        <w:rPr>
          <w:rFonts w:ascii="David" w:hAnsi="David" w:cs="David"/>
        </w:rPr>
        <w:t>:</w:t>
      </w:r>
      <w:r w:rsidRPr="002517DD">
        <w:rPr>
          <w:rFonts w:ascii="David" w:hAnsi="David" w:cs="David"/>
          <w:rtl/>
        </w:rPr>
        <w:t xml:space="preserve"> </w:t>
      </w:r>
      <w:r w:rsidR="00173ED9" w:rsidRPr="002517DD">
        <w:rPr>
          <w:rFonts w:ascii="David" w:hAnsi="David" w:cs="David"/>
          <w:u w:val="single"/>
          <w:rtl/>
        </w:rPr>
        <w:tab/>
      </w:r>
      <w:r w:rsidR="00173ED9" w:rsidRPr="002517DD">
        <w:rPr>
          <w:rFonts w:ascii="David" w:hAnsi="David" w:cs="David"/>
          <w:u w:val="single"/>
          <w:rtl/>
        </w:rPr>
        <w:tab/>
      </w:r>
    </w:p>
    <w:p w14:paraId="6EFFCD1A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666C6371" w14:textId="77777777" w:rsidR="00E64D5F" w:rsidRPr="002517DD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מועד/י ההפלגה המשוערים </w:t>
      </w:r>
      <w:r w:rsidR="00E64D5F" w:rsidRPr="002517DD">
        <w:rPr>
          <w:rFonts w:ascii="David" w:hAnsi="David" w:cs="David" w:hint="cs"/>
          <w:rtl/>
        </w:rPr>
        <w:t>:</w:t>
      </w:r>
    </w:p>
    <w:p w14:paraId="672FCFC6" w14:textId="77777777" w:rsidR="00D925D2" w:rsidRPr="002517DD" w:rsidRDefault="00D925D2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מ: ___________________ עד</w:t>
      </w:r>
      <w:r w:rsidRPr="002517DD">
        <w:rPr>
          <w:rFonts w:ascii="David" w:hAnsi="David" w:cs="David"/>
        </w:rPr>
        <w:t xml:space="preserve"> :</w:t>
      </w:r>
      <w:r w:rsidRPr="002517DD">
        <w:rPr>
          <w:rFonts w:ascii="David" w:hAnsi="David" w:cs="David"/>
          <w:rtl/>
        </w:rPr>
        <w:t xml:space="preserve"> ___________________</w:t>
      </w:r>
    </w:p>
    <w:p w14:paraId="3042C416" w14:textId="77777777" w:rsidR="00E64D5F" w:rsidRPr="002517DD" w:rsidRDefault="00E64D5F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מ: ___________________ עד</w:t>
      </w:r>
      <w:r w:rsidRPr="002517DD">
        <w:rPr>
          <w:rFonts w:ascii="David" w:hAnsi="David" w:cs="David"/>
        </w:rPr>
        <w:t xml:space="preserve"> :</w:t>
      </w:r>
      <w:r w:rsidRPr="002517DD">
        <w:rPr>
          <w:rFonts w:ascii="David" w:hAnsi="David" w:cs="David"/>
          <w:rtl/>
        </w:rPr>
        <w:t xml:space="preserve"> ___________________</w:t>
      </w:r>
    </w:p>
    <w:p w14:paraId="0C693BB7" w14:textId="77777777" w:rsidR="00173ED9" w:rsidRPr="002517DD" w:rsidRDefault="00E64D5F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  <w:r w:rsidRPr="002517DD">
        <w:rPr>
          <w:rFonts w:ascii="David" w:hAnsi="David" w:cs="David"/>
          <w:rtl/>
        </w:rPr>
        <w:t>מ: ___________________ עד</w:t>
      </w:r>
      <w:r w:rsidRPr="002517DD">
        <w:rPr>
          <w:rFonts w:ascii="David" w:hAnsi="David" w:cs="David"/>
        </w:rPr>
        <w:t xml:space="preserve"> :</w:t>
      </w:r>
      <w:r w:rsidRPr="002517DD">
        <w:rPr>
          <w:rFonts w:ascii="David" w:hAnsi="David" w:cs="David"/>
          <w:rtl/>
        </w:rPr>
        <w:t xml:space="preserve"> ___________________</w:t>
      </w:r>
    </w:p>
    <w:p w14:paraId="3C24860A" w14:textId="77777777" w:rsidR="00D925D2" w:rsidRPr="002517DD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שם </w:t>
      </w:r>
      <w:r w:rsidR="0000774A" w:rsidRPr="002517DD">
        <w:rPr>
          <w:rFonts w:ascii="David" w:hAnsi="David" w:cs="David" w:hint="cs"/>
          <w:rtl/>
        </w:rPr>
        <w:t>כלי השייט המועדף/ אפשרויות נוספות</w:t>
      </w:r>
      <w:r w:rsidRPr="002517DD">
        <w:rPr>
          <w:rFonts w:ascii="David" w:hAnsi="David" w:cs="David"/>
          <w:rtl/>
        </w:rPr>
        <w:t xml:space="preserve"> ______________________________________</w:t>
      </w:r>
    </w:p>
    <w:p w14:paraId="60370E10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</w:p>
    <w:p w14:paraId="3B237340" w14:textId="77777777" w:rsidR="00D925D2" w:rsidRPr="002517DD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אזור ההפלגה:</w:t>
      </w:r>
      <w:r w:rsidRPr="002517DD">
        <w:rPr>
          <w:rFonts w:ascii="David" w:hAnsi="David" w:cs="David"/>
        </w:rPr>
        <w:t xml:space="preserve"> </w:t>
      </w:r>
      <w:r w:rsidRPr="002517DD">
        <w:rPr>
          <w:rFonts w:ascii="David" w:hAnsi="David" w:cs="David"/>
          <w:rtl/>
        </w:rPr>
        <w:t>______________________________________</w:t>
      </w:r>
    </w:p>
    <w:p w14:paraId="5A092641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2C0D7ACF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 w:hint="cs"/>
          <w:rtl/>
        </w:rPr>
        <w:t xml:space="preserve">אומדן </w:t>
      </w:r>
      <w:r w:rsidRPr="002517DD">
        <w:rPr>
          <w:rFonts w:ascii="David" w:hAnsi="David" w:cs="David"/>
          <w:rtl/>
        </w:rPr>
        <w:t>הוצאות בגין ההפלגה</w:t>
      </w:r>
      <w:r w:rsidR="00E64D5F" w:rsidRPr="002517DD">
        <w:rPr>
          <w:rFonts w:ascii="David" w:hAnsi="David" w:cs="David" w:hint="cs"/>
          <w:rtl/>
        </w:rPr>
        <w:t>/ות</w:t>
      </w:r>
      <w:r w:rsidRPr="002517DD">
        <w:rPr>
          <w:rFonts w:ascii="David" w:hAnsi="David" w:cs="David"/>
          <w:rtl/>
        </w:rPr>
        <w:t>: ___________________ש"ח</w:t>
      </w:r>
    </w:p>
    <w:p w14:paraId="1C2D1FF5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</w:p>
    <w:p w14:paraId="0A2FBBCB" w14:textId="77777777" w:rsidR="00D925D2" w:rsidRPr="002517DD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תקציב ההפלגה</w:t>
      </w:r>
      <w:r w:rsidR="00E64D5F" w:rsidRPr="002517DD">
        <w:rPr>
          <w:rFonts w:ascii="David" w:hAnsi="David" w:cs="David" w:hint="cs"/>
          <w:rtl/>
        </w:rPr>
        <w:t>/ות</w:t>
      </w:r>
      <w:r w:rsidRPr="002517DD">
        <w:rPr>
          <w:rFonts w:ascii="David" w:hAnsi="David" w:cs="David"/>
          <w:rtl/>
        </w:rPr>
        <w:t xml:space="preserve"> המבוקש מהמרכז</w:t>
      </w:r>
      <w:r w:rsidR="00173ED9" w:rsidRPr="002517DD">
        <w:rPr>
          <w:rFonts w:ascii="David" w:hAnsi="David" w:cs="David" w:hint="cs"/>
          <w:rtl/>
        </w:rPr>
        <w:t xml:space="preserve"> (עד 80% מהוצאות ההפלגה)</w:t>
      </w:r>
      <w:r w:rsidRPr="002517DD">
        <w:rPr>
          <w:rFonts w:ascii="David" w:hAnsi="David" w:cs="David"/>
          <w:rtl/>
        </w:rPr>
        <w:t>: ___________________ש"ח</w:t>
      </w:r>
    </w:p>
    <w:p w14:paraId="644420A7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24A59291" w14:textId="77777777" w:rsidR="00F42C47" w:rsidRPr="002517DD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</w:rPr>
      </w:pPr>
    </w:p>
    <w:p w14:paraId="06EE1C99" w14:textId="3D7C1159" w:rsidR="00FE4166" w:rsidRPr="002517DD" w:rsidRDefault="00F42C47" w:rsidP="006A74E8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t xml:space="preserve">סעיף </w:t>
      </w:r>
      <w:r w:rsidRPr="002517DD">
        <w:rPr>
          <w:rFonts w:ascii="David" w:hAnsi="David" w:cs="David"/>
          <w:b/>
          <w:bCs/>
          <w:u w:val="single"/>
          <w:rtl/>
        </w:rPr>
        <w:t xml:space="preserve">ג': </w:t>
      </w:r>
      <w:r w:rsidRPr="002517DD">
        <w:rPr>
          <w:rFonts w:ascii="David" w:hAnsi="David" w:cs="David"/>
          <w:b/>
          <w:bCs/>
          <w:rtl/>
        </w:rPr>
        <w:t>סך הוצאות עבור ציוד</w:t>
      </w:r>
      <w:r w:rsidRPr="002517DD">
        <w:rPr>
          <w:rFonts w:ascii="David" w:hAnsi="David" w:cs="David" w:hint="cs"/>
          <w:b/>
          <w:bCs/>
          <w:rtl/>
        </w:rPr>
        <w:t xml:space="preserve"> מחקר</w:t>
      </w:r>
      <w:r w:rsidRPr="002517DD">
        <w:rPr>
          <w:rFonts w:ascii="David" w:hAnsi="David" w:cs="David"/>
          <w:b/>
          <w:bCs/>
          <w:rtl/>
        </w:rPr>
        <w:t xml:space="preserve"> וימי ים</w:t>
      </w:r>
      <w:r w:rsidRPr="002517DD">
        <w:rPr>
          <w:rFonts w:ascii="David" w:hAnsi="David" w:cs="David" w:hint="cs"/>
          <w:b/>
          <w:bCs/>
          <w:rtl/>
        </w:rPr>
        <w:t xml:space="preserve"> (</w:t>
      </w:r>
      <w:r w:rsidR="006A74E8">
        <w:rPr>
          <w:rFonts w:ascii="David" w:hAnsi="David" w:cs="David" w:hint="cs"/>
          <w:b/>
          <w:bCs/>
          <w:rtl/>
        </w:rPr>
        <w:t>שקלול של הפירוט ב</w:t>
      </w:r>
      <w:r w:rsidRPr="002517DD">
        <w:rPr>
          <w:rFonts w:ascii="David" w:hAnsi="David" w:cs="David" w:hint="cs"/>
          <w:b/>
          <w:bCs/>
          <w:rtl/>
        </w:rPr>
        <w:t>סעיפים א + ב)</w:t>
      </w:r>
      <w:r w:rsidRPr="002517DD">
        <w:rPr>
          <w:rFonts w:ascii="David" w:hAnsi="David" w:cs="David"/>
          <w:b/>
          <w:bCs/>
          <w:rtl/>
        </w:rPr>
        <w:t>:</w:t>
      </w:r>
    </w:p>
    <w:p w14:paraId="77CBCF27" w14:textId="77777777" w:rsidR="00F42C47" w:rsidRPr="002517DD" w:rsidRDefault="00F42C47" w:rsidP="00FE4166">
      <w:pPr>
        <w:tabs>
          <w:tab w:val="right" w:pos="8221"/>
        </w:tabs>
        <w:bidi/>
        <w:spacing w:after="200" w:line="360" w:lineRule="auto"/>
        <w:ind w:right="142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b/>
          <w:bCs/>
          <w:rtl/>
        </w:rPr>
        <w:tab/>
      </w:r>
      <w:r w:rsidRPr="002517DD">
        <w:rPr>
          <w:rFonts w:ascii="David" w:hAnsi="David" w:cs="David"/>
          <w:b/>
          <w:bCs/>
          <w:rtl/>
        </w:rPr>
        <w:tab/>
      </w:r>
    </w:p>
    <w:p w14:paraId="60D70680" w14:textId="454C9C43" w:rsidR="00F42C47" w:rsidRDefault="00F42C47" w:rsidP="00064556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b/>
          <w:bCs/>
          <w:rtl/>
        </w:rPr>
        <w:t xml:space="preserve">סך החזר מבוקש </w:t>
      </w:r>
      <w:r w:rsidRPr="002517DD">
        <w:rPr>
          <w:rFonts w:ascii="David" w:hAnsi="David" w:cs="David"/>
          <w:rtl/>
        </w:rPr>
        <w:t>(80% מ</w:t>
      </w:r>
      <w:r w:rsidRPr="002517DD">
        <w:rPr>
          <w:rFonts w:ascii="David" w:hAnsi="David" w:cs="David" w:hint="cs"/>
          <w:rtl/>
        </w:rPr>
        <w:t>סך ה</w:t>
      </w:r>
      <w:r w:rsidRPr="002517DD">
        <w:rPr>
          <w:rFonts w:ascii="David" w:hAnsi="David" w:cs="David"/>
          <w:rtl/>
        </w:rPr>
        <w:t>הוצאות</w:t>
      </w:r>
      <w:r w:rsidR="006A74E8">
        <w:rPr>
          <w:rFonts w:ascii="David" w:hAnsi="David" w:cs="David" w:hint="cs"/>
          <w:rtl/>
        </w:rPr>
        <w:t xml:space="preserve"> הכולל</w:t>
      </w:r>
      <w:r w:rsidRPr="002517DD">
        <w:rPr>
          <w:rFonts w:ascii="David" w:hAnsi="David" w:cs="David"/>
          <w:rtl/>
        </w:rPr>
        <w:t>)</w:t>
      </w:r>
      <w:r w:rsidRPr="002517DD">
        <w:rPr>
          <w:rFonts w:ascii="David" w:hAnsi="David" w:cs="David"/>
          <w:b/>
          <w:bCs/>
          <w:rtl/>
        </w:rPr>
        <w:t>:</w:t>
      </w:r>
      <w:r w:rsidRPr="002517DD">
        <w:rPr>
          <w:rFonts w:ascii="David" w:hAnsi="David" w:cs="David" w:hint="cs"/>
          <w:rtl/>
        </w:rPr>
        <w:t xml:space="preserve"> </w:t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</w:p>
    <w:p w14:paraId="342135BE" w14:textId="37DE5472" w:rsidR="000411BC" w:rsidRDefault="000411BC">
      <w:pPr>
        <w:spacing w:after="200" w:line="276" w:lineRule="auto"/>
        <w:rPr>
          <w:rFonts w:ascii="David" w:hAnsi="David" w:cs="David"/>
          <w:u w:val="single"/>
          <w:rtl/>
        </w:rPr>
      </w:pPr>
      <w:r>
        <w:rPr>
          <w:rFonts w:ascii="David" w:hAnsi="David" w:cs="David"/>
          <w:u w:val="single"/>
          <w:rtl/>
        </w:rPr>
        <w:br w:type="page"/>
      </w:r>
    </w:p>
    <w:p w14:paraId="675A5880" w14:textId="77777777" w:rsidR="001F11CD" w:rsidRPr="002517DD" w:rsidRDefault="001F11CD" w:rsidP="001F11CD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</w:p>
    <w:p w14:paraId="79177A4F" w14:textId="77777777" w:rsidR="00D925D2" w:rsidRPr="00AC2DB1" w:rsidRDefault="00D925D2" w:rsidP="001F11CD">
      <w:pPr>
        <w:pStyle w:val="ListParagraph"/>
        <w:numPr>
          <w:ilvl w:val="0"/>
          <w:numId w:val="29"/>
        </w:numPr>
        <w:tabs>
          <w:tab w:val="right" w:pos="8221"/>
        </w:tabs>
        <w:spacing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</w:rPr>
      </w:pPr>
      <w:r w:rsidRPr="00AC2DB1">
        <w:rPr>
          <w:rFonts w:ascii="David" w:hAnsi="David" w:cs="David"/>
          <w:b/>
          <w:bCs/>
          <w:sz w:val="26"/>
          <w:szCs w:val="26"/>
          <w:u w:val="single"/>
          <w:rtl/>
        </w:rPr>
        <w:t>התחייבות המוסד</w:t>
      </w:r>
    </w:p>
    <w:p w14:paraId="3B17EC0D" w14:textId="1FD88E2F" w:rsidR="006A74E8" w:rsidRPr="00706368" w:rsidRDefault="00DB4D46" w:rsidP="00706368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אם </w:t>
      </w:r>
      <w:r w:rsidRPr="00706368">
        <w:rPr>
          <w:rFonts w:ascii="David" w:hAnsi="David" w:cs="David"/>
          <w:rtl/>
        </w:rPr>
        <w:t xml:space="preserve">תאושר </w:t>
      </w:r>
      <w:r>
        <w:rPr>
          <w:rFonts w:ascii="David" w:hAnsi="David" w:cs="David" w:hint="cs"/>
          <w:rtl/>
        </w:rPr>
        <w:t xml:space="preserve">בקשתנו </w:t>
      </w:r>
      <w:r w:rsidRPr="00706368">
        <w:rPr>
          <w:rFonts w:ascii="David" w:hAnsi="David" w:cs="David"/>
          <w:rtl/>
        </w:rPr>
        <w:t xml:space="preserve">להשתתפות במימון ימי ים ו/או הפעלת תשתיות ימיות </w:t>
      </w:r>
      <w:r>
        <w:rPr>
          <w:rFonts w:ascii="David" w:hAnsi="David" w:cs="David" w:hint="cs"/>
          <w:rtl/>
        </w:rPr>
        <w:t>באמצעות</w:t>
      </w:r>
      <w:r w:rsidRPr="00706368">
        <w:rPr>
          <w:rFonts w:ascii="David" w:hAnsi="David" w:cs="David"/>
          <w:rtl/>
        </w:rPr>
        <w:t xml:space="preserve"> המרכז הישראלי לחקר הים התיכון ו/או תשתיות ימיות אחרות בישראל</w:t>
      </w:r>
      <w:r>
        <w:rPr>
          <w:rFonts w:ascii="David" w:hAnsi="David" w:cs="David" w:hint="cs"/>
          <w:rtl/>
        </w:rPr>
        <w:t xml:space="preserve"> </w:t>
      </w:r>
      <w:r w:rsidRPr="00CA6F35">
        <w:rPr>
          <w:rFonts w:ascii="David" w:hAnsi="David" w:cs="David"/>
          <w:rtl/>
        </w:rPr>
        <w:t>(</w:t>
      </w:r>
      <w:r w:rsidRPr="00CA6F35">
        <w:rPr>
          <w:rFonts w:ascii="David" w:hAnsi="David" w:cs="David"/>
        </w:rPr>
        <w:t>"</w:t>
      </w:r>
      <w:r w:rsidRPr="00706368">
        <w:rPr>
          <w:rFonts w:ascii="David" w:hAnsi="David" w:cs="David"/>
          <w:b/>
          <w:bCs/>
          <w:rtl/>
        </w:rPr>
        <w:t>הפעילות המבוקשת</w:t>
      </w:r>
      <w:r w:rsidRPr="00CA6F35">
        <w:rPr>
          <w:rFonts w:ascii="David" w:hAnsi="David" w:cs="David"/>
          <w:rtl/>
        </w:rPr>
        <w:t>")</w:t>
      </w:r>
      <w:r w:rsidRPr="00706368">
        <w:rPr>
          <w:rFonts w:ascii="David" w:hAnsi="David" w:cs="David"/>
          <w:rtl/>
        </w:rPr>
        <w:t xml:space="preserve">, </w:t>
      </w:r>
      <w:r>
        <w:rPr>
          <w:rFonts w:ascii="David" w:hAnsi="David" w:cs="David" w:hint="cs"/>
          <w:rtl/>
        </w:rPr>
        <w:t xml:space="preserve">אנו, מורשי החתימה של </w:t>
      </w:r>
      <w:r w:rsidRPr="00706368">
        <w:rPr>
          <w:rFonts w:ascii="David" w:hAnsi="David" w:cs="David"/>
          <w:rtl/>
        </w:rPr>
        <w:t>המוסד המבקש</w:t>
      </w:r>
      <w:r>
        <w:rPr>
          <w:rFonts w:ascii="David" w:hAnsi="David" w:cs="David" w:hint="cs"/>
          <w:rtl/>
        </w:rPr>
        <w:t>,</w:t>
      </w:r>
      <w:r w:rsidRPr="00706368">
        <w:rPr>
          <w:rFonts w:ascii="David" w:hAnsi="David" w:cs="David"/>
          <w:rtl/>
        </w:rPr>
        <w:t xml:space="preserve"> מצהיר</w:t>
      </w:r>
      <w:r>
        <w:rPr>
          <w:rFonts w:ascii="David" w:hAnsi="David" w:cs="David" w:hint="cs"/>
          <w:rtl/>
        </w:rPr>
        <w:t>ים</w:t>
      </w:r>
      <w:r w:rsidRPr="00706368">
        <w:rPr>
          <w:rFonts w:ascii="David" w:hAnsi="David" w:cs="David"/>
          <w:rtl/>
        </w:rPr>
        <w:t xml:space="preserve"> ומתחייב</w:t>
      </w:r>
      <w:r>
        <w:rPr>
          <w:rFonts w:ascii="David" w:hAnsi="David" w:cs="David" w:hint="cs"/>
          <w:rtl/>
        </w:rPr>
        <w:t>ים</w:t>
      </w:r>
      <w:r w:rsidRPr="00706368">
        <w:rPr>
          <w:rFonts w:ascii="David" w:hAnsi="David" w:cs="David"/>
          <w:rtl/>
        </w:rPr>
        <w:t>, כדלקמן</w:t>
      </w:r>
      <w:r w:rsidRPr="00706368">
        <w:rPr>
          <w:rFonts w:ascii="David" w:hAnsi="David" w:cs="David"/>
        </w:rPr>
        <w:t>:</w:t>
      </w:r>
    </w:p>
    <w:p w14:paraId="1099C1C1" w14:textId="071FD0E2" w:rsidR="00D925D2" w:rsidRPr="002517DD" w:rsidRDefault="00D925D2" w:rsidP="00135C02">
      <w:pPr>
        <w:pStyle w:val="ListParagraph"/>
        <w:numPr>
          <w:ilvl w:val="0"/>
          <w:numId w:val="8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David" w:hAnsi="David" w:cs="David"/>
        </w:rPr>
      </w:pPr>
      <w:r w:rsidRPr="002517DD">
        <w:rPr>
          <w:rFonts w:ascii="David" w:hAnsi="David" w:cs="David"/>
          <w:rtl/>
        </w:rPr>
        <w:t>המוסד המבקש יבטח על חשבונו את כלל היבטי הפעילות המבוקשת, לרבות ביטוח הציוד, הסטודנטים והחוקרים וכן כל עניין אחר הצפוי במהלך הפעילות המבוקשת</w:t>
      </w:r>
      <w:r w:rsidR="00DB4D46">
        <w:rPr>
          <w:rFonts w:ascii="David" w:hAnsi="David" w:cs="David" w:hint="cs"/>
          <w:rtl/>
        </w:rPr>
        <w:t xml:space="preserve"> ו/או המחקר</w:t>
      </w:r>
      <w:r w:rsidRPr="002517DD">
        <w:rPr>
          <w:rFonts w:ascii="David" w:hAnsi="David" w:cs="David"/>
        </w:rPr>
        <w:t>.</w:t>
      </w:r>
    </w:p>
    <w:p w14:paraId="75AAD1A4" w14:textId="01537289" w:rsidR="00D925D2" w:rsidRPr="002517DD" w:rsidRDefault="00D925D2" w:rsidP="00135C02">
      <w:pPr>
        <w:pStyle w:val="ListParagraph"/>
        <w:numPr>
          <w:ilvl w:val="0"/>
          <w:numId w:val="8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David" w:hAnsi="David" w:cs="David"/>
        </w:rPr>
      </w:pPr>
      <w:r w:rsidRPr="002517DD">
        <w:rPr>
          <w:rFonts w:ascii="David" w:hAnsi="David" w:cs="David"/>
          <w:rtl/>
        </w:rPr>
        <w:t>המוסד המבקש יישא על חשבונו בכל ההוצאות הנלוות לפעילות המבוקשת ולסידורים הנדרשים למימושה</w:t>
      </w:r>
      <w:r w:rsidR="00DB4D46">
        <w:rPr>
          <w:rFonts w:ascii="David" w:hAnsi="David" w:cs="David" w:hint="cs"/>
          <w:rtl/>
        </w:rPr>
        <w:t>, וכן בכל הוצאה האחרת הנובעת מביצוע המחקר</w:t>
      </w:r>
      <w:r w:rsidRPr="002517DD">
        <w:rPr>
          <w:rFonts w:ascii="David" w:hAnsi="David" w:cs="David"/>
        </w:rPr>
        <w:t>.</w:t>
      </w:r>
    </w:p>
    <w:p w14:paraId="35397A30" w14:textId="6A9D1CB4" w:rsidR="00D925D2" w:rsidRPr="002517DD" w:rsidRDefault="00DB4D46" w:rsidP="00135C02">
      <w:pPr>
        <w:pStyle w:val="ListParagraph"/>
        <w:numPr>
          <w:ilvl w:val="0"/>
          <w:numId w:val="8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במקרה בו המוסד מבקש להפעיל ציוד באמצעות המרכז, </w:t>
      </w:r>
      <w:r w:rsidR="00D925D2" w:rsidRPr="002517DD">
        <w:rPr>
          <w:rFonts w:ascii="David" w:hAnsi="David" w:cs="David"/>
          <w:rtl/>
        </w:rPr>
        <w:t xml:space="preserve">השימוש </w:t>
      </w:r>
      <w:r>
        <w:rPr>
          <w:rFonts w:ascii="David" w:hAnsi="David" w:cs="David" w:hint="cs"/>
          <w:rtl/>
        </w:rPr>
        <w:t xml:space="preserve">בו </w:t>
      </w:r>
      <w:r w:rsidR="00D925D2" w:rsidRPr="002517DD">
        <w:rPr>
          <w:rFonts w:ascii="David" w:hAnsi="David" w:cs="David"/>
          <w:rtl/>
        </w:rPr>
        <w:t>ייעשה בהתאם לנוהל שימוש בתשתיות המרכז, כפי שיהיה בתוקף מעת לעת</w:t>
      </w:r>
      <w:r w:rsidR="00D925D2" w:rsidRPr="002517DD">
        <w:rPr>
          <w:rFonts w:ascii="David" w:hAnsi="David" w:cs="David"/>
        </w:rPr>
        <w:t>.</w:t>
      </w:r>
    </w:p>
    <w:p w14:paraId="791155C8" w14:textId="5076E55D" w:rsidR="00D925D2" w:rsidRPr="002517DD" w:rsidRDefault="00D925D2" w:rsidP="00135C02">
      <w:pPr>
        <w:pStyle w:val="ListParagraph"/>
        <w:numPr>
          <w:ilvl w:val="0"/>
          <w:numId w:val="8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David" w:hAnsi="David" w:cs="David"/>
        </w:rPr>
      </w:pPr>
      <w:r w:rsidRPr="002517DD">
        <w:rPr>
          <w:rFonts w:ascii="David" w:hAnsi="David" w:cs="David"/>
          <w:rtl/>
        </w:rPr>
        <w:t>המוסד המבקש מתחייב להגיש דיווח כספי סופי חתום על ידי מורשה החתימה של המוסד על ההוצאות בפועל של ימי ים ו/או שימוש ב</w:t>
      </w:r>
      <w:r w:rsidR="000411BC">
        <w:rPr>
          <w:rFonts w:ascii="David" w:hAnsi="David" w:cs="David" w:hint="cs"/>
          <w:rtl/>
        </w:rPr>
        <w:t xml:space="preserve">תשתיות ימיות ו/או </w:t>
      </w:r>
      <w:r w:rsidRPr="002517DD">
        <w:rPr>
          <w:rFonts w:ascii="David" w:hAnsi="David" w:cs="David"/>
          <w:rtl/>
        </w:rPr>
        <w:t>ציוד</w:t>
      </w:r>
      <w:r w:rsidR="000411BC">
        <w:rPr>
          <w:rFonts w:ascii="David" w:hAnsi="David" w:cs="David" w:hint="cs"/>
          <w:rtl/>
        </w:rPr>
        <w:t xml:space="preserve"> הנועד לפעילות הימית</w:t>
      </w:r>
      <w:r w:rsidRPr="002517DD">
        <w:rPr>
          <w:rFonts w:ascii="David" w:hAnsi="David" w:cs="David"/>
        </w:rPr>
        <w:t>.</w:t>
      </w:r>
    </w:p>
    <w:p w14:paraId="2914CB66" w14:textId="7416264F" w:rsidR="00D925D2" w:rsidRPr="002517DD" w:rsidRDefault="00D925D2" w:rsidP="00135C02">
      <w:pPr>
        <w:pStyle w:val="ListParagraph"/>
        <w:numPr>
          <w:ilvl w:val="0"/>
          <w:numId w:val="8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David" w:hAnsi="David" w:cs="David"/>
        </w:rPr>
      </w:pPr>
      <w:r w:rsidRPr="002517DD">
        <w:rPr>
          <w:rFonts w:ascii="David" w:hAnsi="David" w:cs="David"/>
          <w:rtl/>
        </w:rPr>
        <w:t xml:space="preserve">המוסד המבקש אחראי </w:t>
      </w:r>
      <w:r w:rsidR="008C272C">
        <w:rPr>
          <w:rFonts w:ascii="David" w:hAnsi="David" w:cs="David" w:hint="cs"/>
          <w:rtl/>
        </w:rPr>
        <w:t xml:space="preserve">באופן </w:t>
      </w:r>
      <w:r w:rsidRPr="002517DD">
        <w:rPr>
          <w:rFonts w:ascii="David" w:hAnsi="David" w:cs="David"/>
          <w:rtl/>
        </w:rPr>
        <w:t>בלעדי ל</w:t>
      </w:r>
      <w:r w:rsidR="008C272C">
        <w:rPr>
          <w:rFonts w:ascii="David" w:hAnsi="David" w:cs="David" w:hint="cs"/>
          <w:rtl/>
        </w:rPr>
        <w:t>כל נושא הנובע מה</w:t>
      </w:r>
      <w:r w:rsidRPr="002517DD">
        <w:rPr>
          <w:rFonts w:ascii="David" w:hAnsi="David" w:cs="David"/>
          <w:rtl/>
        </w:rPr>
        <w:t xml:space="preserve">פעילות המבוקשת </w:t>
      </w:r>
      <w:r w:rsidR="008C272C">
        <w:rPr>
          <w:rFonts w:ascii="David" w:hAnsi="David" w:cs="David" w:hint="cs"/>
          <w:rtl/>
        </w:rPr>
        <w:t xml:space="preserve">ו/או מהמחקר, </w:t>
      </w:r>
      <w:r w:rsidRPr="002517DD">
        <w:rPr>
          <w:rFonts w:ascii="David" w:hAnsi="David" w:cs="David"/>
          <w:rtl/>
        </w:rPr>
        <w:t xml:space="preserve">על כל </w:t>
      </w:r>
      <w:r w:rsidR="008C272C">
        <w:rPr>
          <w:rFonts w:ascii="David" w:hAnsi="David" w:cs="David" w:hint="cs"/>
          <w:rtl/>
        </w:rPr>
        <w:t xml:space="preserve">ההיבטים הנלווים </w:t>
      </w:r>
      <w:r w:rsidRPr="002517DD">
        <w:rPr>
          <w:rFonts w:ascii="David" w:hAnsi="David" w:cs="David"/>
          <w:rtl/>
        </w:rPr>
        <w:t>אליה</w:t>
      </w:r>
      <w:r w:rsidR="008C272C">
        <w:rPr>
          <w:rFonts w:ascii="David" w:hAnsi="David" w:cs="David" w:hint="cs"/>
          <w:rtl/>
        </w:rPr>
        <w:t>ם</w:t>
      </w:r>
      <w:r w:rsidRPr="002517DD">
        <w:rPr>
          <w:rFonts w:ascii="David" w:hAnsi="David" w:cs="David"/>
          <w:rtl/>
        </w:rPr>
        <w:t>, לרבות לכל חבות, נזק או הוצאה הקשורים אליה</w:t>
      </w:r>
      <w:r w:rsidR="008C272C">
        <w:rPr>
          <w:rFonts w:ascii="David" w:hAnsi="David" w:cs="David" w:hint="cs"/>
          <w:rtl/>
        </w:rPr>
        <w:t>ם</w:t>
      </w:r>
      <w:r w:rsidRPr="002517DD">
        <w:rPr>
          <w:rFonts w:ascii="David" w:hAnsi="David" w:cs="David"/>
          <w:rtl/>
        </w:rPr>
        <w:t>. המוסד המבקש פוטר את אוניברסיטת חיפה והמרכז הישראלי לחקר הים התיכון מכל אחריות בקשר עם הפעילות המבוקשת ומתחייב לשפות את מי מהם, או שניהם, מיד</w:t>
      </w:r>
      <w:r w:rsidR="008C272C">
        <w:rPr>
          <w:rFonts w:ascii="David" w:hAnsi="David" w:cs="David" w:hint="cs"/>
          <w:rtl/>
        </w:rPr>
        <w:t xml:space="preserve"> עם דרישתם הראשונה</w:t>
      </w:r>
      <w:r w:rsidRPr="002517DD">
        <w:rPr>
          <w:rFonts w:ascii="David" w:hAnsi="David" w:cs="David"/>
          <w:rtl/>
        </w:rPr>
        <w:t xml:space="preserve"> בגין כל הוצאה כספית שתגרם להם עקב הפעילות המבוקשת או בקשר אליה</w:t>
      </w:r>
      <w:r w:rsidRPr="002517DD">
        <w:rPr>
          <w:rFonts w:ascii="David" w:hAnsi="David" w:cs="David"/>
        </w:rPr>
        <w:t>.</w:t>
      </w:r>
    </w:p>
    <w:p w14:paraId="1DCBD7B5" w14:textId="77777777" w:rsidR="00D925D2" w:rsidRPr="002517DD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</w:p>
    <w:p w14:paraId="301EF174" w14:textId="77777777" w:rsidR="00F42C47" w:rsidRPr="002517DD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</w:rPr>
      </w:pPr>
    </w:p>
    <w:p w14:paraId="2E21B98C" w14:textId="77777777" w:rsidR="00064556" w:rsidRPr="002517DD" w:rsidRDefault="00D925D2" w:rsidP="00BF374D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תאריך</w:t>
      </w:r>
      <w:r w:rsidR="00FE3506" w:rsidRPr="002517DD">
        <w:rPr>
          <w:rFonts w:ascii="David" w:hAnsi="David" w:cs="David"/>
          <w:u w:val="single"/>
          <w:rtl/>
        </w:rPr>
        <w:tab/>
      </w:r>
    </w:p>
    <w:p w14:paraId="5ED7F17F" w14:textId="77777777" w:rsidR="00064556" w:rsidRPr="002517DD" w:rsidRDefault="00D925D2" w:rsidP="00064556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חתימות מורשה חתימה</w:t>
      </w:r>
    </w:p>
    <w:p w14:paraId="1D587379" w14:textId="77777777" w:rsidR="00064556" w:rsidRPr="002517DD" w:rsidRDefault="00D925D2" w:rsidP="00064556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שם: </w:t>
      </w:r>
      <w:r w:rsidR="00FE3506" w:rsidRPr="002517DD">
        <w:rPr>
          <w:rFonts w:ascii="David" w:hAnsi="David" w:cs="David"/>
          <w:u w:val="single"/>
          <w:rtl/>
        </w:rPr>
        <w:tab/>
      </w:r>
    </w:p>
    <w:p w14:paraId="6552B6BB" w14:textId="77777777" w:rsidR="00D925D2" w:rsidRPr="002517DD" w:rsidRDefault="00BF374D" w:rsidP="00064556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 w:hint="cs"/>
          <w:rtl/>
        </w:rPr>
        <w:t>חתימה</w:t>
      </w:r>
      <w:r w:rsidR="00D925D2" w:rsidRPr="002517DD">
        <w:rPr>
          <w:rFonts w:ascii="David" w:hAnsi="David" w:cs="David"/>
          <w:rtl/>
        </w:rPr>
        <w:t xml:space="preserve">: </w:t>
      </w:r>
      <w:r w:rsidR="00FE3506" w:rsidRPr="002517DD">
        <w:rPr>
          <w:rFonts w:ascii="David" w:hAnsi="David" w:cs="David"/>
          <w:u w:val="single"/>
          <w:rtl/>
        </w:rPr>
        <w:tab/>
      </w:r>
    </w:p>
    <w:p w14:paraId="3139129B" w14:textId="77777777" w:rsidR="00BF374D" w:rsidRPr="002517DD" w:rsidRDefault="00BF374D" w:rsidP="00BF374D">
      <w:pPr>
        <w:tabs>
          <w:tab w:val="right" w:pos="8221"/>
        </w:tabs>
        <w:bidi/>
        <w:spacing w:line="360" w:lineRule="auto"/>
        <w:ind w:left="-1"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 w:hint="cs"/>
          <w:rtl/>
        </w:rPr>
        <w:t>שם</w:t>
      </w:r>
      <w:r w:rsidR="00D925D2" w:rsidRPr="002517DD">
        <w:rPr>
          <w:rFonts w:ascii="David" w:hAnsi="David" w:cs="David"/>
          <w:rtl/>
        </w:rPr>
        <w:t>:</w:t>
      </w:r>
      <w:r w:rsidR="00FE3506" w:rsidRPr="002517DD">
        <w:rPr>
          <w:rFonts w:ascii="David" w:hAnsi="David" w:cs="David"/>
          <w:u w:val="single"/>
          <w:rtl/>
        </w:rPr>
        <w:tab/>
      </w:r>
    </w:p>
    <w:p w14:paraId="758B82A5" w14:textId="77777777" w:rsidR="00146CA5" w:rsidRPr="002517DD" w:rsidRDefault="00D925D2" w:rsidP="00BF374D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>חתימה:</w:t>
      </w:r>
      <w:r w:rsidR="00FE3506" w:rsidRPr="002517DD">
        <w:rPr>
          <w:rFonts w:ascii="David" w:hAnsi="David" w:cs="David"/>
          <w:u w:val="single"/>
          <w:rtl/>
        </w:rPr>
        <w:t xml:space="preserve"> </w:t>
      </w:r>
      <w:r w:rsidR="00FE3506" w:rsidRPr="002517DD">
        <w:rPr>
          <w:rFonts w:ascii="David" w:hAnsi="David" w:cs="David"/>
          <w:u w:val="single"/>
          <w:rtl/>
        </w:rPr>
        <w:tab/>
      </w:r>
    </w:p>
    <w:p w14:paraId="041FF8F1" w14:textId="7B9C9DAE" w:rsidR="00667FA4" w:rsidRDefault="00667FA4">
      <w:pPr>
        <w:spacing w:after="200" w:line="276" w:lineRule="auto"/>
        <w:rPr>
          <w:rFonts w:ascii="David" w:eastAsiaTheme="minorEastAsia" w:hAnsi="David" w:cs="David"/>
          <w:b/>
          <w:bCs/>
          <w:spacing w:val="15"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1C62E7CD" w14:textId="77777777" w:rsidR="004709BD" w:rsidRPr="00AC2DB1" w:rsidRDefault="004709BD">
      <w:pPr>
        <w:spacing w:after="200" w:line="276" w:lineRule="auto"/>
        <w:rPr>
          <w:rFonts w:ascii="David" w:eastAsiaTheme="minorEastAsia" w:hAnsi="David" w:cs="David"/>
          <w:b/>
          <w:bCs/>
          <w:spacing w:val="15"/>
          <w:sz w:val="24"/>
          <w:szCs w:val="24"/>
          <w:u w:val="single"/>
          <w:rtl/>
        </w:rPr>
      </w:pPr>
    </w:p>
    <w:p w14:paraId="19635F31" w14:textId="76C86CC9" w:rsidR="00B71FF0" w:rsidRPr="00AC2DB1" w:rsidRDefault="00B71FF0" w:rsidP="00135C02">
      <w:pPr>
        <w:pStyle w:val="Subtitle"/>
        <w:tabs>
          <w:tab w:val="right" w:pos="8221"/>
        </w:tabs>
        <w:bidi/>
        <w:spacing w:line="360" w:lineRule="auto"/>
        <w:ind w:right="142"/>
        <w:jc w:val="center"/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</w:pPr>
      <w:r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>נספח ב - טופס דיווח כספי על הוצאות בפועל עבור ימי שיט ושימוש בציוד מחקר ימי</w:t>
      </w:r>
      <w:r w:rsidRPr="00AC2DB1" w:rsidDel="002E167F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 </w:t>
      </w:r>
      <w:r w:rsidR="00355DE3">
        <w:rPr>
          <w:rFonts w:ascii="David" w:hAnsi="David" w:cs="David" w:hint="cs"/>
          <w:b/>
          <w:bCs/>
          <w:color w:val="auto"/>
          <w:sz w:val="24"/>
          <w:szCs w:val="24"/>
          <w:u w:val="single"/>
          <w:rtl/>
        </w:rPr>
        <w:t>(</w:t>
      </w:r>
      <w:r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>תשפ"ה</w:t>
      </w:r>
      <w:r w:rsidR="00355DE3">
        <w:rPr>
          <w:rFonts w:ascii="David" w:hAnsi="David" w:cs="David" w:hint="cs"/>
          <w:b/>
          <w:bCs/>
          <w:color w:val="auto"/>
          <w:sz w:val="24"/>
          <w:szCs w:val="24"/>
          <w:u w:val="single"/>
          <w:rtl/>
        </w:rPr>
        <w:t>)</w:t>
      </w:r>
      <w:r w:rsidRPr="00AC2DB1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 xml:space="preserve"> </w:t>
      </w:r>
    </w:p>
    <w:p w14:paraId="1447ABBA" w14:textId="77777777" w:rsidR="00173ED9" w:rsidRPr="002517DD" w:rsidRDefault="00173ED9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1C93B8A4" w14:textId="77777777" w:rsidR="00BF374D" w:rsidRPr="002517DD" w:rsidRDefault="00B71FF0" w:rsidP="00BF374D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/>
          <w:b/>
          <w:bCs/>
          <w:rtl/>
        </w:rPr>
        <w:t>שם המוסד המוביל</w:t>
      </w:r>
      <w:r w:rsidR="00BF374D" w:rsidRPr="002517DD">
        <w:rPr>
          <w:rFonts w:ascii="David" w:hAnsi="David" w:cs="David" w:hint="cs"/>
          <w:b/>
          <w:bCs/>
          <w:rtl/>
        </w:rPr>
        <w:t xml:space="preserve"> </w:t>
      </w:r>
      <w:r w:rsidRPr="002517DD">
        <w:rPr>
          <w:rFonts w:ascii="David" w:hAnsi="David" w:cs="David"/>
          <w:b/>
          <w:bCs/>
          <w:rtl/>
        </w:rPr>
        <w:t>המבקש:</w:t>
      </w:r>
    </w:p>
    <w:p w14:paraId="6A1F3CA6" w14:textId="77777777" w:rsidR="00B71FF0" w:rsidRPr="002517DD" w:rsidRDefault="00FA5078" w:rsidP="00BF374D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</w:p>
    <w:p w14:paraId="4B669AAC" w14:textId="2DE89D3F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 xml:space="preserve">שם החוקר הראשי: </w:t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</w:p>
    <w:p w14:paraId="3A48A7AE" w14:textId="77777777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 xml:space="preserve">שמות החוקרים השותפים:  </w:t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</w:p>
    <w:p w14:paraId="105586F8" w14:textId="77777777" w:rsidR="00B71FF0" w:rsidRPr="002517DD" w:rsidRDefault="00B71FF0" w:rsidP="00E64D5F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 xml:space="preserve">פרטי התקשרות: </w:t>
      </w:r>
      <w:r w:rsidR="00FA5078" w:rsidRPr="002517DD">
        <w:rPr>
          <w:rFonts w:ascii="David" w:hAnsi="David" w:cs="David"/>
          <w:u w:val="single"/>
          <w:rtl/>
        </w:rPr>
        <w:tab/>
      </w:r>
      <w:r w:rsidR="00FA5078" w:rsidRPr="002517DD">
        <w:rPr>
          <w:rFonts w:ascii="David" w:hAnsi="David" w:cs="David"/>
          <w:u w:val="single"/>
          <w:rtl/>
        </w:rPr>
        <w:tab/>
      </w:r>
    </w:p>
    <w:p w14:paraId="3C2799E2" w14:textId="77777777" w:rsidR="00BF374D" w:rsidRPr="002517DD" w:rsidRDefault="00BF374D" w:rsidP="00E64D5F">
      <w:pPr>
        <w:bidi/>
        <w:spacing w:after="200" w:line="276" w:lineRule="auto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u w:val="single"/>
          <w:rtl/>
        </w:rPr>
        <w:br w:type="page"/>
      </w:r>
    </w:p>
    <w:p w14:paraId="56473902" w14:textId="77777777" w:rsidR="00F42C47" w:rsidRPr="002517DD" w:rsidRDefault="00F42C47" w:rsidP="00135C02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u w:val="single"/>
          <w:rtl/>
        </w:rPr>
      </w:pPr>
    </w:p>
    <w:p w14:paraId="0562EDA1" w14:textId="77777777" w:rsidR="006E263B" w:rsidRPr="002517DD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t>סעיף</w:t>
      </w:r>
      <w:r w:rsidRPr="002517DD">
        <w:rPr>
          <w:rFonts w:ascii="David" w:hAnsi="David" w:cs="David"/>
          <w:b/>
          <w:bCs/>
          <w:u w:val="single"/>
          <w:rtl/>
        </w:rPr>
        <w:t xml:space="preserve"> א': דיווח על הוצאות בגין שימוש בציוד ימי</w:t>
      </w:r>
      <w:r w:rsidRPr="002517DD">
        <w:rPr>
          <w:rFonts w:ascii="David" w:hAnsi="David" w:cs="David" w:hint="cs"/>
          <w:b/>
          <w:bCs/>
          <w:u w:val="single"/>
          <w:rtl/>
        </w:rPr>
        <w:t xml:space="preserve"> ששימש את החוקרים</w:t>
      </w:r>
      <w:r w:rsidRPr="002517DD">
        <w:rPr>
          <w:rFonts w:ascii="David" w:hAnsi="David" w:cs="David"/>
          <w:b/>
          <w:bCs/>
          <w:u w:val="single"/>
          <w:rtl/>
        </w:rPr>
        <w:t>:</w:t>
      </w:r>
    </w:p>
    <w:p w14:paraId="3F42DC2E" w14:textId="77777777" w:rsidR="006E263B" w:rsidRPr="002517DD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</w:p>
    <w:p w14:paraId="0305AE60" w14:textId="77777777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שם הציוד: ____</w:t>
      </w:r>
      <w:r w:rsidRPr="002517DD">
        <w:rPr>
          <w:rFonts w:ascii="David" w:hAnsi="David" w:cs="David"/>
          <w:b/>
          <w:bCs/>
          <w:rtl/>
        </w:rPr>
        <w:t>____________</w:t>
      </w:r>
      <w:r w:rsidRPr="002517DD">
        <w:rPr>
          <w:rFonts w:ascii="David" w:hAnsi="David" w:cs="David"/>
          <w:rtl/>
        </w:rPr>
        <w:t>_________________________________</w:t>
      </w:r>
    </w:p>
    <w:p w14:paraId="0BFF4E4D" w14:textId="77777777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דמי שימוש בציוד (מופחתים למוסדות שותפים): ___________________ ש"ח</w:t>
      </w:r>
    </w:p>
    <w:p w14:paraId="5C6BA701" w14:textId="77777777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לתקופה של _____  ימים </w:t>
      </w:r>
    </w:p>
    <w:p w14:paraId="28F2C9B1" w14:textId="77777777" w:rsidR="006E263B" w:rsidRPr="002517DD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הוצאות נילוות: ____________ ₪ </w:t>
      </w:r>
    </w:p>
    <w:p w14:paraId="05304AEB" w14:textId="77777777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סה"כ עלות דמי השימוש לפעילות</w:t>
      </w:r>
      <w:r w:rsidR="006E263B" w:rsidRPr="002517DD">
        <w:rPr>
          <w:rFonts w:ascii="David" w:hAnsi="David" w:cs="David" w:hint="cs"/>
          <w:rtl/>
        </w:rPr>
        <w:t xml:space="preserve"> כולל הוצאות נילוות</w:t>
      </w:r>
      <w:r w:rsidRPr="002517DD">
        <w:rPr>
          <w:rFonts w:ascii="David" w:hAnsi="David" w:cs="David"/>
          <w:rtl/>
        </w:rPr>
        <w:t xml:space="preserve"> ______________ ש"ח</w:t>
      </w:r>
    </w:p>
    <w:p w14:paraId="28B6D504" w14:textId="2C2E8AB8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החזר המבוקש</w:t>
      </w:r>
      <w:r w:rsidR="006E263B" w:rsidRPr="002517DD">
        <w:rPr>
          <w:rFonts w:ascii="David" w:hAnsi="David" w:cs="David" w:hint="cs"/>
          <w:rtl/>
        </w:rPr>
        <w:t xml:space="preserve"> </w:t>
      </w:r>
      <w:r w:rsidRPr="002517DD">
        <w:rPr>
          <w:rFonts w:ascii="David" w:hAnsi="David" w:cs="David"/>
          <w:rtl/>
        </w:rPr>
        <w:t xml:space="preserve"> </w:t>
      </w:r>
      <w:r w:rsidR="00355DE3">
        <w:rPr>
          <w:rFonts w:ascii="David" w:hAnsi="David" w:cs="David" w:hint="cs"/>
          <w:rtl/>
        </w:rPr>
        <w:t>בגין שימוש בציוד ימי</w:t>
      </w:r>
      <w:r w:rsidRPr="002517DD">
        <w:rPr>
          <w:rFonts w:ascii="David" w:hAnsi="David" w:cs="David"/>
          <w:rtl/>
        </w:rPr>
        <w:t xml:space="preserve"> (עד 80% מ</w:t>
      </w:r>
      <w:r w:rsidR="006E263B" w:rsidRPr="002517DD">
        <w:rPr>
          <w:rFonts w:ascii="David" w:hAnsi="David" w:cs="David" w:hint="cs"/>
          <w:rtl/>
        </w:rPr>
        <w:t>דמי השימו</w:t>
      </w:r>
      <w:r w:rsidRPr="002517DD">
        <w:rPr>
          <w:rFonts w:ascii="David" w:hAnsi="David" w:cs="David"/>
          <w:rtl/>
        </w:rPr>
        <w:t>ש</w:t>
      </w:r>
      <w:r w:rsidR="006E263B" w:rsidRPr="002517DD">
        <w:rPr>
          <w:rFonts w:ascii="David" w:hAnsi="David" w:cs="David" w:hint="cs"/>
          <w:rtl/>
        </w:rPr>
        <w:t xml:space="preserve"> וההוצאות הנילוות</w:t>
      </w:r>
      <w:r w:rsidRPr="002517DD">
        <w:rPr>
          <w:rFonts w:ascii="David" w:hAnsi="David" w:cs="David"/>
          <w:rtl/>
        </w:rPr>
        <w:t xml:space="preserve">): </w:t>
      </w:r>
      <w:r w:rsidR="006E263B" w:rsidRPr="002517DD">
        <w:rPr>
          <w:rFonts w:ascii="David" w:hAnsi="David" w:cs="David"/>
          <w:u w:val="single"/>
          <w:rtl/>
        </w:rPr>
        <w:tab/>
      </w:r>
      <w:r w:rsidR="006E263B" w:rsidRPr="002517DD">
        <w:rPr>
          <w:rFonts w:ascii="David" w:hAnsi="David" w:cs="David"/>
          <w:u w:val="single"/>
          <w:rtl/>
        </w:rPr>
        <w:tab/>
      </w:r>
      <w:r w:rsidR="006E263B"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rtl/>
        </w:rPr>
        <w:t>₪</w:t>
      </w:r>
    </w:p>
    <w:p w14:paraId="0916C469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</w:p>
    <w:p w14:paraId="4979AE56" w14:textId="3EABDC8A" w:rsidR="00B71FF0" w:rsidRPr="002517DD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t xml:space="preserve">סעיף </w:t>
      </w:r>
      <w:r w:rsidR="00B71FF0" w:rsidRPr="002517DD">
        <w:rPr>
          <w:rFonts w:ascii="David" w:hAnsi="David" w:cs="David"/>
          <w:b/>
          <w:bCs/>
          <w:u w:val="single"/>
          <w:rtl/>
        </w:rPr>
        <w:t xml:space="preserve"> ב': דיווח על הוצאות בגין </w:t>
      </w:r>
      <w:r w:rsidR="00355DE3">
        <w:rPr>
          <w:rFonts w:ascii="David" w:hAnsi="David" w:cs="David" w:hint="cs"/>
          <w:b/>
          <w:bCs/>
          <w:u w:val="single"/>
          <w:rtl/>
        </w:rPr>
        <w:t>שימוש ב</w:t>
      </w:r>
      <w:r w:rsidR="0000774A" w:rsidRPr="002517DD">
        <w:rPr>
          <w:rFonts w:ascii="David" w:hAnsi="David" w:cs="David" w:hint="cs"/>
          <w:b/>
          <w:bCs/>
          <w:u w:val="single"/>
          <w:rtl/>
        </w:rPr>
        <w:t>כלי שייט (ימי-ים)</w:t>
      </w:r>
    </w:p>
    <w:p w14:paraId="5C21E9F0" w14:textId="7B3F21C3" w:rsidR="00022897" w:rsidRPr="002517DD" w:rsidRDefault="00022897" w:rsidP="004501C6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  <w:r w:rsidRPr="002517DD">
        <w:rPr>
          <w:rFonts w:ascii="David" w:hAnsi="David" w:cs="David" w:hint="cs"/>
          <w:rtl/>
        </w:rPr>
        <w:t>דיווח זה יכלול הוצאות שחויבו בגין שימוש ב</w:t>
      </w:r>
      <w:r w:rsidRPr="002517DD">
        <w:rPr>
          <w:rFonts w:ascii="David" w:hAnsi="David" w:cs="David"/>
          <w:rtl/>
        </w:rPr>
        <w:t xml:space="preserve">ספינה על תשתיותיה והצוות הרגיל או/ו הנוסף הנדרש לשימוש בתשתיות </w:t>
      </w:r>
      <w:r w:rsidR="004501C6" w:rsidRPr="002517DD">
        <w:rPr>
          <w:rFonts w:ascii="David" w:hAnsi="David" w:cs="David" w:hint="cs"/>
          <w:rtl/>
        </w:rPr>
        <w:t>שונות</w:t>
      </w:r>
      <w:r w:rsidR="00355DE3">
        <w:rPr>
          <w:rFonts w:ascii="David" w:hAnsi="David" w:cs="David" w:hint="cs"/>
          <w:rtl/>
        </w:rPr>
        <w:t>,</w:t>
      </w:r>
      <w:r w:rsidRPr="002517DD">
        <w:rPr>
          <w:rFonts w:ascii="David" w:hAnsi="David" w:cs="David" w:hint="cs"/>
          <w:rtl/>
        </w:rPr>
        <w:t xml:space="preserve"> כולל</w:t>
      </w:r>
      <w:r w:rsidRPr="002517DD">
        <w:rPr>
          <w:rFonts w:ascii="David" w:hAnsi="David" w:cs="David"/>
          <w:rtl/>
        </w:rPr>
        <w:t xml:space="preserve"> עלויות התקנה ופירוק כנדרש. </w:t>
      </w:r>
    </w:p>
    <w:p w14:paraId="1C188E15" w14:textId="77777777" w:rsidR="006E263B" w:rsidRPr="002517DD" w:rsidRDefault="006E263B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</w:p>
    <w:p w14:paraId="750F72B3" w14:textId="77777777" w:rsidR="00B71FF0" w:rsidRPr="002517DD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משך ההפלגה שהתבצעה</w:t>
      </w:r>
      <w:r w:rsidRPr="002517DD">
        <w:rPr>
          <w:rFonts w:ascii="David" w:hAnsi="David" w:cs="David"/>
        </w:rPr>
        <w:t>:</w:t>
      </w:r>
      <w:r w:rsidRPr="002517DD">
        <w:rPr>
          <w:rFonts w:ascii="David" w:hAnsi="David" w:cs="David"/>
          <w:rtl/>
        </w:rPr>
        <w:t xml:space="preserve"> ___________________</w:t>
      </w:r>
    </w:p>
    <w:p w14:paraId="6CB02A45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3D5292FA" w14:textId="77777777" w:rsidR="00B71FF0" w:rsidRPr="002517DD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מועד ההפלגה מ: ___________________ עד</w:t>
      </w:r>
      <w:r w:rsidRPr="002517DD">
        <w:rPr>
          <w:rFonts w:ascii="David" w:hAnsi="David" w:cs="David"/>
        </w:rPr>
        <w:t xml:space="preserve"> :</w:t>
      </w:r>
      <w:r w:rsidRPr="002517DD">
        <w:rPr>
          <w:rFonts w:ascii="David" w:hAnsi="David" w:cs="David"/>
          <w:rtl/>
        </w:rPr>
        <w:t xml:space="preserve"> ___________________</w:t>
      </w:r>
    </w:p>
    <w:p w14:paraId="23DD48AE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7B39F61A" w14:textId="77777777" w:rsidR="00B71FF0" w:rsidRPr="002517DD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שם </w:t>
      </w:r>
      <w:r w:rsidR="00957BB1" w:rsidRPr="002517DD">
        <w:rPr>
          <w:rFonts w:ascii="David" w:hAnsi="David" w:cs="David" w:hint="cs"/>
          <w:rtl/>
        </w:rPr>
        <w:t>כלי השייט</w:t>
      </w:r>
      <w:r w:rsidR="00957BB1" w:rsidRPr="002517DD">
        <w:rPr>
          <w:rFonts w:ascii="David" w:hAnsi="David" w:cs="David"/>
        </w:rPr>
        <w:t xml:space="preserve"> </w:t>
      </w:r>
      <w:r w:rsidRPr="002517DD">
        <w:rPr>
          <w:rFonts w:ascii="David" w:hAnsi="David" w:cs="David"/>
        </w:rPr>
        <w:t>:</w:t>
      </w:r>
      <w:r w:rsidRPr="002517DD">
        <w:rPr>
          <w:rFonts w:ascii="David" w:hAnsi="David" w:cs="David"/>
          <w:rtl/>
        </w:rPr>
        <w:t xml:space="preserve"> ______________________________________</w:t>
      </w:r>
    </w:p>
    <w:p w14:paraId="79A33ACE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</w:p>
    <w:p w14:paraId="0613D851" w14:textId="77777777" w:rsidR="00B71FF0" w:rsidRPr="002517DD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אזור ההפלגה:</w:t>
      </w:r>
      <w:r w:rsidRPr="002517DD">
        <w:rPr>
          <w:rFonts w:ascii="David" w:hAnsi="David" w:cs="David"/>
        </w:rPr>
        <w:t xml:space="preserve"> </w:t>
      </w:r>
      <w:r w:rsidRPr="002517DD">
        <w:rPr>
          <w:rFonts w:ascii="David" w:hAnsi="David" w:cs="David"/>
          <w:rtl/>
        </w:rPr>
        <w:t>______________________________________</w:t>
      </w:r>
    </w:p>
    <w:p w14:paraId="425E490F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</w:rPr>
      </w:pPr>
    </w:p>
    <w:p w14:paraId="36258FAE" w14:textId="77777777" w:rsidR="00B71FF0" w:rsidRPr="002517DD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הוצאות בגין ההפלגה: ___________________ש"ח</w:t>
      </w:r>
      <w:r w:rsidR="006E263B" w:rsidRPr="002517DD">
        <w:rPr>
          <w:rFonts w:ascii="David" w:hAnsi="David" w:cs="David" w:hint="cs"/>
          <w:rtl/>
        </w:rPr>
        <w:t xml:space="preserve"> </w:t>
      </w:r>
    </w:p>
    <w:p w14:paraId="5A05C7C6" w14:textId="77777777" w:rsidR="00173ED9" w:rsidRPr="002517DD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David" w:hAnsi="David" w:cs="David"/>
          <w:rtl/>
        </w:rPr>
      </w:pPr>
    </w:p>
    <w:p w14:paraId="2ACDCE4C" w14:textId="39707C48" w:rsidR="00B71FF0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החזר המבוקש </w:t>
      </w:r>
      <w:r w:rsidR="00355DE3">
        <w:rPr>
          <w:rFonts w:ascii="David" w:hAnsi="David" w:cs="David" w:hint="cs"/>
          <w:rtl/>
        </w:rPr>
        <w:t>בגין שימוש בכלי שייט (ימי-ים)</w:t>
      </w:r>
      <w:r w:rsidRPr="002517DD">
        <w:rPr>
          <w:rFonts w:ascii="David" w:hAnsi="David" w:cs="David"/>
          <w:rtl/>
        </w:rPr>
        <w:t xml:space="preserve"> (עד 80% מהוצאות ההפלגה): __________________ </w:t>
      </w:r>
      <w:r w:rsidR="00173ED9" w:rsidRPr="002517DD">
        <w:rPr>
          <w:rFonts w:ascii="David" w:hAnsi="David" w:cs="David" w:hint="cs"/>
          <w:rtl/>
        </w:rPr>
        <w:t>₪</w:t>
      </w:r>
    </w:p>
    <w:p w14:paraId="34700B82" w14:textId="77777777" w:rsidR="00173ED9" w:rsidRPr="002517DD" w:rsidRDefault="00173ED9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</w:rPr>
      </w:pPr>
    </w:p>
    <w:p w14:paraId="2623DC6B" w14:textId="1692396C" w:rsidR="00355DE3" w:rsidRDefault="00355DE3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</w:p>
    <w:p w14:paraId="02B1AC18" w14:textId="77777777" w:rsidR="00195D09" w:rsidRDefault="00195D09" w:rsidP="00195D09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</w:p>
    <w:p w14:paraId="58D4E0C1" w14:textId="219DD433" w:rsidR="00957BB1" w:rsidRPr="002517DD" w:rsidRDefault="006E263B" w:rsidP="00355DE3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 w:hint="cs"/>
          <w:b/>
          <w:bCs/>
          <w:u w:val="single"/>
          <w:rtl/>
        </w:rPr>
        <w:lastRenderedPageBreak/>
        <w:t xml:space="preserve">סעיף </w:t>
      </w:r>
      <w:r w:rsidR="00B71FF0" w:rsidRPr="002517DD">
        <w:rPr>
          <w:rFonts w:ascii="David" w:hAnsi="David" w:cs="David"/>
          <w:b/>
          <w:bCs/>
          <w:u w:val="single"/>
          <w:rtl/>
        </w:rPr>
        <w:t xml:space="preserve">ג': </w:t>
      </w:r>
      <w:r w:rsidR="00B71FF0" w:rsidRPr="002517DD">
        <w:rPr>
          <w:rFonts w:ascii="David" w:hAnsi="David" w:cs="David"/>
          <w:b/>
          <w:bCs/>
          <w:rtl/>
        </w:rPr>
        <w:t xml:space="preserve">סך הוצאות עבור </w:t>
      </w:r>
      <w:r w:rsidR="00355DE3">
        <w:rPr>
          <w:rFonts w:ascii="David" w:hAnsi="David" w:cs="David" w:hint="cs"/>
          <w:b/>
          <w:bCs/>
          <w:rtl/>
        </w:rPr>
        <w:t>שימוש בציוד מחקר ימי וב</w:t>
      </w:r>
      <w:r w:rsidR="002D27E0" w:rsidRPr="002517DD">
        <w:rPr>
          <w:rFonts w:ascii="David" w:hAnsi="David" w:cs="David" w:hint="cs"/>
          <w:b/>
          <w:bCs/>
          <w:rtl/>
        </w:rPr>
        <w:t xml:space="preserve">כלי שייט </w:t>
      </w:r>
      <w:r w:rsidRPr="002517DD">
        <w:rPr>
          <w:rFonts w:ascii="David" w:hAnsi="David" w:cs="David" w:hint="cs"/>
          <w:b/>
          <w:bCs/>
          <w:rtl/>
        </w:rPr>
        <w:t>(</w:t>
      </w:r>
      <w:r w:rsidR="00355DE3">
        <w:rPr>
          <w:rFonts w:ascii="David" w:hAnsi="David" w:cs="David" w:hint="cs"/>
          <w:b/>
          <w:bCs/>
          <w:rtl/>
        </w:rPr>
        <w:t xml:space="preserve">שקלול </w:t>
      </w:r>
      <w:r w:rsidRPr="002517DD">
        <w:rPr>
          <w:rFonts w:ascii="David" w:hAnsi="David" w:cs="David" w:hint="cs"/>
          <w:b/>
          <w:bCs/>
          <w:rtl/>
        </w:rPr>
        <w:t>סעיפים א + ב)</w:t>
      </w:r>
      <w:r w:rsidR="00B71FF0" w:rsidRPr="002517DD">
        <w:rPr>
          <w:rFonts w:ascii="David" w:hAnsi="David" w:cs="David"/>
          <w:b/>
          <w:bCs/>
          <w:rtl/>
        </w:rPr>
        <w:t>:</w:t>
      </w:r>
    </w:p>
    <w:p w14:paraId="79BF3F5A" w14:textId="77777777" w:rsidR="00B71FF0" w:rsidRPr="002517DD" w:rsidRDefault="006E263B" w:rsidP="00957BB1">
      <w:pPr>
        <w:tabs>
          <w:tab w:val="right" w:pos="8221"/>
        </w:tabs>
        <w:bidi/>
        <w:spacing w:after="200" w:line="360" w:lineRule="auto"/>
        <w:ind w:right="142"/>
        <w:rPr>
          <w:rFonts w:ascii="David" w:hAnsi="David" w:cs="David"/>
          <w:b/>
          <w:bCs/>
          <w:rtl/>
        </w:rPr>
      </w:pP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Pr="002517DD">
        <w:rPr>
          <w:rFonts w:ascii="David" w:hAnsi="David" w:cs="David"/>
          <w:u w:val="single"/>
          <w:rtl/>
        </w:rPr>
        <w:tab/>
      </w:r>
      <w:r w:rsidR="00B71FF0" w:rsidRPr="002517DD">
        <w:rPr>
          <w:rFonts w:ascii="David" w:hAnsi="David" w:cs="David"/>
          <w:b/>
          <w:bCs/>
          <w:rtl/>
        </w:rPr>
        <w:tab/>
      </w:r>
      <w:r w:rsidR="00B71FF0" w:rsidRPr="002517DD">
        <w:rPr>
          <w:rFonts w:ascii="David" w:hAnsi="David" w:cs="David"/>
          <w:b/>
          <w:bCs/>
          <w:rtl/>
        </w:rPr>
        <w:tab/>
      </w:r>
    </w:p>
    <w:p w14:paraId="38EE4779" w14:textId="3EE27661" w:rsidR="00B71FF0" w:rsidRPr="002517DD" w:rsidRDefault="00355DE3" w:rsidP="00B9754E">
      <w:pPr>
        <w:tabs>
          <w:tab w:val="right" w:pos="8221"/>
        </w:tabs>
        <w:bidi/>
        <w:spacing w:after="200" w:line="360" w:lineRule="auto"/>
        <w:ind w:right="142"/>
        <w:rPr>
          <w:rFonts w:ascii="David" w:hAnsi="David" w:cs="David"/>
          <w:sz w:val="26"/>
          <w:szCs w:val="26"/>
          <w:rtl/>
        </w:rPr>
      </w:pPr>
      <w:r>
        <w:rPr>
          <w:rFonts w:ascii="David" w:hAnsi="David" w:cs="David" w:hint="cs"/>
          <w:b/>
          <w:bCs/>
          <w:rtl/>
        </w:rPr>
        <w:t>סה"כ</w:t>
      </w:r>
      <w:r w:rsidRPr="002517DD">
        <w:rPr>
          <w:rFonts w:ascii="David" w:hAnsi="David" w:cs="David"/>
          <w:b/>
          <w:bCs/>
          <w:rtl/>
        </w:rPr>
        <w:t xml:space="preserve"> </w:t>
      </w:r>
      <w:r w:rsidR="00B71FF0" w:rsidRPr="002517DD">
        <w:rPr>
          <w:rFonts w:ascii="David" w:hAnsi="David" w:cs="David"/>
          <w:b/>
          <w:bCs/>
          <w:rtl/>
        </w:rPr>
        <w:t xml:space="preserve">החזר מבוקש </w:t>
      </w:r>
      <w:r w:rsidR="00B71FF0" w:rsidRPr="002517DD">
        <w:rPr>
          <w:rFonts w:ascii="David" w:hAnsi="David" w:cs="David"/>
          <w:rtl/>
        </w:rPr>
        <w:t>(80% מ</w:t>
      </w:r>
      <w:r w:rsidR="006E263B" w:rsidRPr="002517DD">
        <w:rPr>
          <w:rFonts w:ascii="David" w:hAnsi="David" w:cs="David" w:hint="cs"/>
          <w:rtl/>
        </w:rPr>
        <w:t>סך ה</w:t>
      </w:r>
      <w:r w:rsidR="00B71FF0" w:rsidRPr="002517DD">
        <w:rPr>
          <w:rFonts w:ascii="David" w:hAnsi="David" w:cs="David"/>
          <w:rtl/>
        </w:rPr>
        <w:t>הוצאות</w:t>
      </w:r>
      <w:r>
        <w:rPr>
          <w:rFonts w:ascii="David" w:hAnsi="David" w:cs="David" w:hint="cs"/>
          <w:rtl/>
        </w:rPr>
        <w:t xml:space="preserve"> הכולל</w:t>
      </w:r>
      <w:r w:rsidR="00B71FF0" w:rsidRPr="002517DD">
        <w:rPr>
          <w:rFonts w:ascii="David" w:hAnsi="David" w:cs="David"/>
          <w:rtl/>
        </w:rPr>
        <w:t>)</w:t>
      </w:r>
      <w:r w:rsidR="00B71FF0" w:rsidRPr="002517DD">
        <w:rPr>
          <w:rFonts w:ascii="David" w:hAnsi="David" w:cs="David"/>
          <w:b/>
          <w:bCs/>
          <w:rtl/>
        </w:rPr>
        <w:t>:</w:t>
      </w:r>
      <w:r w:rsidR="006E263B" w:rsidRPr="002517DD">
        <w:rPr>
          <w:rFonts w:ascii="David" w:hAnsi="David" w:cs="David" w:hint="cs"/>
          <w:rtl/>
        </w:rPr>
        <w:t xml:space="preserve"> </w:t>
      </w:r>
      <w:r w:rsidR="006E263B" w:rsidRPr="002517DD">
        <w:rPr>
          <w:rFonts w:ascii="David" w:hAnsi="David" w:cs="David"/>
          <w:u w:val="single"/>
          <w:rtl/>
        </w:rPr>
        <w:tab/>
      </w:r>
      <w:r w:rsidR="006E263B" w:rsidRPr="002517DD">
        <w:rPr>
          <w:rFonts w:ascii="David" w:hAnsi="David" w:cs="David"/>
          <w:u w:val="single"/>
          <w:rtl/>
        </w:rPr>
        <w:tab/>
      </w:r>
      <w:r w:rsidR="006E263B" w:rsidRPr="002517DD">
        <w:rPr>
          <w:rFonts w:ascii="David" w:hAnsi="David" w:cs="David"/>
          <w:u w:val="single"/>
          <w:rtl/>
        </w:rPr>
        <w:tab/>
      </w:r>
    </w:p>
    <w:p w14:paraId="2838B677" w14:textId="77777777" w:rsidR="00173ED9" w:rsidRPr="002517DD" w:rsidRDefault="00173ED9" w:rsidP="00135C02">
      <w:pPr>
        <w:tabs>
          <w:tab w:val="right" w:pos="8221"/>
        </w:tabs>
        <w:bidi/>
        <w:spacing w:after="200" w:line="360" w:lineRule="auto"/>
        <w:ind w:right="142" w:firstLine="720"/>
        <w:rPr>
          <w:rFonts w:ascii="David" w:hAnsi="David" w:cs="David"/>
          <w:b/>
          <w:bCs/>
          <w:u w:val="single"/>
        </w:rPr>
      </w:pPr>
    </w:p>
    <w:p w14:paraId="22BCADFA" w14:textId="77777777" w:rsidR="00173ED9" w:rsidRPr="002517DD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b/>
          <w:bCs/>
          <w:u w:val="single"/>
          <w:rtl/>
        </w:rPr>
      </w:pPr>
      <w:r w:rsidRPr="002517DD">
        <w:rPr>
          <w:rFonts w:ascii="David" w:hAnsi="David" w:cs="David"/>
          <w:b/>
          <w:bCs/>
          <w:u w:val="single"/>
          <w:rtl/>
        </w:rPr>
        <w:t>חתימת מורשה חתימה של המוסד המבקש</w:t>
      </w:r>
      <w:r w:rsidR="00173ED9" w:rsidRPr="002517DD">
        <w:rPr>
          <w:rFonts w:ascii="David" w:hAnsi="David" w:cs="David"/>
          <w:b/>
          <w:bCs/>
          <w:u w:val="single"/>
          <w:rtl/>
        </w:rPr>
        <w:t xml:space="preserve"> </w:t>
      </w:r>
      <w:r w:rsidR="00F42C47" w:rsidRPr="002517DD">
        <w:rPr>
          <w:rFonts w:ascii="David" w:hAnsi="David" w:cs="David" w:hint="cs"/>
          <w:b/>
          <w:bCs/>
          <w:u w:val="single"/>
          <w:rtl/>
        </w:rPr>
        <w:t>:</w:t>
      </w:r>
    </w:p>
    <w:p w14:paraId="3B6B12E2" w14:textId="77777777" w:rsidR="00173ED9" w:rsidRPr="002517DD" w:rsidRDefault="00173ED9" w:rsidP="00135C02">
      <w:pPr>
        <w:tabs>
          <w:tab w:val="right" w:pos="8221"/>
        </w:tabs>
        <w:bidi/>
        <w:spacing w:line="360" w:lineRule="auto"/>
        <w:ind w:right="142" w:firstLine="425"/>
        <w:jc w:val="both"/>
        <w:rPr>
          <w:rFonts w:ascii="David" w:hAnsi="David" w:cs="David"/>
          <w:rtl/>
        </w:rPr>
      </w:pPr>
    </w:p>
    <w:p w14:paraId="15C03162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תאריך</w:t>
      </w:r>
      <w:r w:rsidRPr="002517DD">
        <w:rPr>
          <w:rFonts w:ascii="David" w:hAnsi="David" w:cs="David"/>
          <w:u w:val="single"/>
          <w:rtl/>
        </w:rPr>
        <w:tab/>
      </w:r>
    </w:p>
    <w:p w14:paraId="093348CF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right="142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>חתימות מורשה חתימה</w:t>
      </w:r>
    </w:p>
    <w:p w14:paraId="0F7CD643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rtl/>
        </w:rPr>
      </w:pPr>
      <w:r w:rsidRPr="002517DD">
        <w:rPr>
          <w:rFonts w:ascii="David" w:hAnsi="David" w:cs="David"/>
          <w:rtl/>
        </w:rPr>
        <w:t xml:space="preserve">שם: </w:t>
      </w:r>
      <w:r w:rsidRPr="002517DD">
        <w:rPr>
          <w:rFonts w:ascii="David" w:hAnsi="David" w:cs="David"/>
          <w:u w:val="single"/>
          <w:rtl/>
        </w:rPr>
        <w:tab/>
      </w:r>
    </w:p>
    <w:p w14:paraId="4334907F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 w:hint="cs"/>
          <w:rtl/>
        </w:rPr>
        <w:t>חתימה</w:t>
      </w:r>
      <w:r w:rsidRPr="002517DD">
        <w:rPr>
          <w:rFonts w:ascii="David" w:hAnsi="David" w:cs="David"/>
          <w:rtl/>
        </w:rPr>
        <w:t xml:space="preserve">: </w:t>
      </w:r>
      <w:r w:rsidRPr="002517DD">
        <w:rPr>
          <w:rFonts w:ascii="David" w:hAnsi="David" w:cs="David"/>
          <w:u w:val="single"/>
          <w:rtl/>
        </w:rPr>
        <w:tab/>
      </w:r>
    </w:p>
    <w:p w14:paraId="52982EE7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left="-1"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 w:hint="cs"/>
          <w:rtl/>
        </w:rPr>
        <w:t>שם</w:t>
      </w:r>
      <w:r w:rsidRPr="002517DD">
        <w:rPr>
          <w:rFonts w:ascii="David" w:hAnsi="David" w:cs="David"/>
          <w:rtl/>
        </w:rPr>
        <w:t>:</w:t>
      </w:r>
      <w:r w:rsidRPr="002517DD">
        <w:rPr>
          <w:rFonts w:ascii="David" w:hAnsi="David" w:cs="David"/>
          <w:u w:val="single"/>
          <w:rtl/>
        </w:rPr>
        <w:tab/>
      </w:r>
    </w:p>
    <w:p w14:paraId="334C3ACC" w14:textId="77777777" w:rsidR="006161E1" w:rsidRPr="002517DD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David" w:hAnsi="David" w:cs="David"/>
          <w:u w:val="single"/>
          <w:rtl/>
        </w:rPr>
      </w:pPr>
      <w:r w:rsidRPr="002517DD">
        <w:rPr>
          <w:rFonts w:ascii="David" w:hAnsi="David" w:cs="David"/>
          <w:rtl/>
        </w:rPr>
        <w:t>חתימה:</w:t>
      </w:r>
      <w:r w:rsidRPr="002517DD">
        <w:rPr>
          <w:rFonts w:ascii="David" w:hAnsi="David" w:cs="David"/>
          <w:u w:val="single"/>
          <w:rtl/>
        </w:rPr>
        <w:t xml:space="preserve"> </w:t>
      </w:r>
      <w:r w:rsidRPr="002517DD">
        <w:rPr>
          <w:rFonts w:ascii="David" w:hAnsi="David" w:cs="David"/>
          <w:u w:val="single"/>
          <w:rtl/>
        </w:rPr>
        <w:tab/>
      </w:r>
    </w:p>
    <w:p w14:paraId="0E7866A6" w14:textId="77777777" w:rsidR="00B71FF0" w:rsidRPr="002517DD" w:rsidRDefault="00B71FF0" w:rsidP="006161E1">
      <w:pPr>
        <w:tabs>
          <w:tab w:val="right" w:pos="8221"/>
        </w:tabs>
        <w:bidi/>
        <w:spacing w:line="360" w:lineRule="auto"/>
        <w:ind w:right="142" w:firstLine="425"/>
        <w:jc w:val="both"/>
        <w:rPr>
          <w:rFonts w:ascii="David" w:hAnsi="David" w:cs="David"/>
          <w:b/>
          <w:bCs/>
          <w:u w:val="single"/>
        </w:rPr>
      </w:pPr>
    </w:p>
    <w:sectPr w:rsidR="00B71FF0" w:rsidRPr="002517DD" w:rsidSect="00B11C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985" w:right="1183" w:bottom="1440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6796A" w14:textId="77777777" w:rsidR="00431384" w:rsidRDefault="00431384" w:rsidP="00874929">
      <w:pPr>
        <w:spacing w:after="0" w:line="240" w:lineRule="auto"/>
      </w:pPr>
      <w:r>
        <w:separator/>
      </w:r>
    </w:p>
  </w:endnote>
  <w:endnote w:type="continuationSeparator" w:id="0">
    <w:p w14:paraId="2B7FC6DA" w14:textId="77777777" w:rsidR="00431384" w:rsidRDefault="00431384" w:rsidP="00874929">
      <w:pPr>
        <w:spacing w:after="0" w:line="240" w:lineRule="auto"/>
      </w:pPr>
      <w:r>
        <w:continuationSeparator/>
      </w:r>
    </w:p>
  </w:endnote>
  <w:endnote w:type="continuationNotice" w:id="1">
    <w:p w14:paraId="71C1FE5B" w14:textId="77777777" w:rsidR="00431384" w:rsidRDefault="004313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D9F71" w14:textId="77777777" w:rsidR="00432E49" w:rsidRDefault="00432E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736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BBC745" w14:textId="77777777" w:rsidR="004709BD" w:rsidRDefault="004709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DE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7D85B3C" w14:textId="77777777" w:rsidR="00874929" w:rsidRPr="0099030A" w:rsidRDefault="00874929" w:rsidP="0099030A">
    <w:pPr>
      <w:bidi/>
      <w:ind w:left="1061" w:right="-19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6FE08" w14:textId="77777777" w:rsidR="00432E49" w:rsidRDefault="00432E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50780" w14:textId="77777777" w:rsidR="00431384" w:rsidRDefault="00431384" w:rsidP="00874929">
      <w:pPr>
        <w:spacing w:after="0" w:line="240" w:lineRule="auto"/>
      </w:pPr>
      <w:r>
        <w:separator/>
      </w:r>
    </w:p>
  </w:footnote>
  <w:footnote w:type="continuationSeparator" w:id="0">
    <w:p w14:paraId="71367E74" w14:textId="77777777" w:rsidR="00431384" w:rsidRDefault="00431384" w:rsidP="00874929">
      <w:pPr>
        <w:spacing w:after="0" w:line="240" w:lineRule="auto"/>
      </w:pPr>
      <w:r>
        <w:continuationSeparator/>
      </w:r>
    </w:p>
  </w:footnote>
  <w:footnote w:type="continuationNotice" w:id="1">
    <w:p w14:paraId="1414DC9E" w14:textId="77777777" w:rsidR="00431384" w:rsidRDefault="004313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7F58" w14:textId="77777777" w:rsidR="00135E7C" w:rsidRDefault="00135E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4CBD6" w14:textId="77777777" w:rsidR="00F4079D" w:rsidRDefault="00876BCC" w:rsidP="00104827">
    <w:pPr>
      <w:pStyle w:val="Header"/>
      <w:bidi/>
      <w:jc w:val="center"/>
      <w:rPr>
        <w:rtl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3E977BA" wp14:editId="4EA2E114">
          <wp:simplePos x="0" y="0"/>
          <wp:positionH relativeFrom="leftMargin">
            <wp:posOffset>450850</wp:posOffset>
          </wp:positionH>
          <wp:positionV relativeFrom="paragraph">
            <wp:posOffset>-268605</wp:posOffset>
          </wp:positionV>
          <wp:extent cx="1190625" cy="11906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49C" w:rsidRPr="00AE3981"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 wp14:anchorId="59A1932E" wp14:editId="26984087">
          <wp:simplePos x="0" y="0"/>
          <wp:positionH relativeFrom="page">
            <wp:align>right</wp:align>
          </wp:positionH>
          <wp:positionV relativeFrom="paragraph">
            <wp:posOffset>-1658</wp:posOffset>
          </wp:positionV>
          <wp:extent cx="1755140" cy="548640"/>
          <wp:effectExtent l="0" t="0" r="0" b="3810"/>
          <wp:wrapThrough wrapText="bothSides">
            <wp:wrapPolygon edited="0">
              <wp:start x="0" y="0"/>
              <wp:lineTo x="0" y="21000"/>
              <wp:lineTo x="21334" y="21000"/>
              <wp:lineTo x="21334" y="0"/>
              <wp:lineTo x="0" y="0"/>
            </wp:wrapPolygon>
          </wp:wrapThrough>
          <wp:docPr id="15" name="Picture 15" descr="לוגו המרכז הישראלי לחקר הים התיכ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המרכז הישראלי לחקר הים התיכון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5514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CA303" w14:textId="77777777" w:rsidR="00D70026" w:rsidRDefault="00D70026" w:rsidP="00D70026">
    <w:pPr>
      <w:pStyle w:val="Header"/>
      <w:bidi/>
      <w:jc w:val="center"/>
      <w:rPr>
        <w:rtl/>
      </w:rPr>
    </w:pPr>
  </w:p>
  <w:p w14:paraId="564694DD" w14:textId="77777777" w:rsidR="00D70026" w:rsidRDefault="00D70026" w:rsidP="00D70026">
    <w:pPr>
      <w:pStyle w:val="Header"/>
      <w:bidi/>
      <w:jc w:val="center"/>
      <w:rPr>
        <w:rtl/>
      </w:rPr>
    </w:pPr>
  </w:p>
  <w:p w14:paraId="6CC9B5E7" w14:textId="77777777" w:rsidR="00D70026" w:rsidRDefault="00D70026" w:rsidP="00D70026">
    <w:pPr>
      <w:pStyle w:val="Header"/>
      <w:bidi/>
      <w:jc w:val="center"/>
      <w:rPr>
        <w:rtl/>
      </w:rPr>
    </w:pPr>
  </w:p>
  <w:p w14:paraId="11545409" w14:textId="77777777" w:rsidR="00D70026" w:rsidRDefault="00195AD3" w:rsidP="00D70026">
    <w:pPr>
      <w:pStyle w:val="Header"/>
      <w:bidi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9F03556" wp14:editId="4F3B0A38">
              <wp:simplePos x="0" y="0"/>
              <wp:positionH relativeFrom="column">
                <wp:posOffset>-1320165</wp:posOffset>
              </wp:positionH>
              <wp:positionV relativeFrom="paragraph">
                <wp:posOffset>165100</wp:posOffset>
              </wp:positionV>
              <wp:extent cx="1321435" cy="696023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1435" cy="6960235"/>
                        <a:chOff x="0" y="0"/>
                        <a:chExt cx="1321435" cy="6960235"/>
                      </a:xfrm>
                    </wpg:grpSpPr>
                    <pic:pic xmlns:pic="http://schemas.openxmlformats.org/drawingml/2006/picture">
                      <pic:nvPicPr>
                        <pic:cNvPr id="233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" y="342900"/>
                          <a:ext cx="1128395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" name="תמונה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3375" y="1885950"/>
                          <a:ext cx="755015" cy="408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543175"/>
                          <a:ext cx="901065" cy="442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" y="790575"/>
                          <a:ext cx="1283335" cy="330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" y="0"/>
                          <a:ext cx="1090930" cy="280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400" y="3133725"/>
                          <a:ext cx="1005205" cy="726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0" y="4591050"/>
                          <a:ext cx="794385" cy="6076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375" y="5553075"/>
                          <a:ext cx="690245" cy="6959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7" name="Picture 237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67175"/>
                          <a:ext cx="1143635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" name="Picture 238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" y="6372225"/>
                          <a:ext cx="895985" cy="588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0" y="1352550"/>
                          <a:ext cx="7778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3D7B3337" id="Group 6" o:spid="_x0000_s1026" style="position:absolute;margin-left:-103.95pt;margin-top:13pt;width:104.05pt;height:548.05pt;z-index:251658242" coordsize="13214,6960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VsAAAAAUmdodGxvbmcAAAF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ThCSU0EDAAA&#10;AAAoYgAAAAEAAACfAAAAoAAAAeAAASwAAAAoRgAYAAH/2P/gABBKRklGAAECAABIAEgAAP/tAAxB&#10;ZG9iZV9DTQAC/+4ADkFkb2JlAGSAAAAAAf/bAIQADAgICAkIDAkJDBELCgsRFQ8MDA8VGBMTFRMT&#10;GBEMDAwMDAwRDAwMDAwMDAwMDAwMDAwMDAwMDAwMDAwMDAwMDAENCwsNDg0QDg4QFA4ODhQUDg4O&#10;DhQRDAwMDAwREQwMDAwMDBEMDAwMDAwMDAwMDAwMDAwMDAwMDAwMDAwMDAwM/8AAEQgAoACf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AAAAAAC/9sAhAAG&#10;BAQEBQQGBQUGCQYFBgkLCAYGCAsMCgoLCgoMEAwMDAwMDBAMDAwMDAwMDAwMDAwMDAwMDAwMDAwM&#10;DAwMDAwMAQcHBw0MDRgQEBgUDg4OFBQODg4OFBEMDAwMDBERDAwMDAwMEQwMDAwMDAwMDAwMDAwM&#10;DAwMDAwMDAwMDAwMDAz/wAAUCAFbAVgEAREAAhEBAxEBBBEA/90ABAAr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3" o:spid="_x0000_s1027" type="#_x0000_t75" style="position:absolute;left:571;top:3429;width:1128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">
                <v:imagedata r:id="rId14" o:title=""/>
              </v:shape>
              <v:shape id="תמונה 11" o:spid="_x0000_s1028" type="#_x0000_t75" style="position:absolute;left:3333;top:18859;width:7550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">
                <v:imagedata r:id="rId15" o:title=""/>
              </v:shape>
              <v:shape id="Picture 9" o:spid="_x0000_s1029" type="#_x0000_t75" style="position:absolute;left:2286;top:25431;width:901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">
                <v:imagedata r:id="rId16" o:title=""/>
              </v:shape>
              <v:shape id="Picture 12" o:spid="_x0000_s1030" type="#_x0000_t75" style="position:absolute;left:381;top:7905;width:1283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">
                <v:imagedata r:id="rId17" o:title=""/>
              </v:shape>
              <v:shape id="Picture 14" o:spid="_x0000_s1031" type="#_x0000_t75" style="position:absolute;left:1333;width:10909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">
                <v:imagedata r:id="rId18" o:title=""/>
              </v:shape>
              <v:shape id="Picture 11" o:spid="_x0000_s1032" type="#_x0000_t75" style="position:absolute;left:1524;top:31337;width:10052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">
                <v:imagedata r:id="rId19" o:title=""/>
              </v:shape>
              <v:shape id="Picture 8" o:spid="_x0000_s1033" type="#_x0000_t75" style="position:absolute;left:2857;top:45910;width:7944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">
                <v:imagedata r:id="rId20" o:title=""/>
              </v:shape>
              <v:shape id="Picture 16" o:spid="_x0000_s1034" type="#_x0000_t75" style="position:absolute;left:3333;top:55530;width:6903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">
                <v:imagedata r:id="rId21" o:title=""/>
              </v:shape>
              <v:shape id="Picture 237" o:spid="_x0000_s1035" type="#_x0000_t75" style="position:absolute;top:40671;width:11436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">
                <v:imagedata r:id="rId22" o:title=""/>
              </v:shape>
              <v:shape id="Picture 238" o:spid="_x0000_s1036" type="#_x0000_t75" style="position:absolute;left:1619;top:63722;width:8960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">
                <v:imagedata r:id="rId23" o:title=""/>
              </v:shape>
              <v:shape id="Picture 1" o:spid="_x0000_s1037" type="#_x0000_t75" style="position:absolute;left:2857;top:13525;width:7779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">
                <v:imagedata r:id="rId2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3C5D9" w14:textId="77777777" w:rsidR="00135E7C" w:rsidRDefault="00135E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C72E9"/>
    <w:multiLevelType w:val="hybridMultilevel"/>
    <w:tmpl w:val="ACF60332"/>
    <w:lvl w:ilvl="0" w:tplc="0409000F">
      <w:start w:val="1"/>
      <w:numFmt w:val="decimal"/>
      <w:lvlText w:val="%1."/>
      <w:lvlJc w:val="left"/>
      <w:pPr>
        <w:ind w:left="1405" w:hanging="360"/>
      </w:pPr>
    </w:lvl>
    <w:lvl w:ilvl="1" w:tplc="04090019">
      <w:start w:val="1"/>
      <w:numFmt w:val="lowerLetter"/>
      <w:lvlText w:val="%2."/>
      <w:lvlJc w:val="left"/>
      <w:pPr>
        <w:ind w:left="2125" w:hanging="360"/>
      </w:pPr>
    </w:lvl>
    <w:lvl w:ilvl="2" w:tplc="0409001B" w:tentative="1">
      <w:start w:val="1"/>
      <w:numFmt w:val="lowerRoman"/>
      <w:lvlText w:val="%3."/>
      <w:lvlJc w:val="right"/>
      <w:pPr>
        <w:ind w:left="2845" w:hanging="180"/>
      </w:pPr>
    </w:lvl>
    <w:lvl w:ilvl="3" w:tplc="0409000F" w:tentative="1">
      <w:start w:val="1"/>
      <w:numFmt w:val="decimal"/>
      <w:lvlText w:val="%4."/>
      <w:lvlJc w:val="left"/>
      <w:pPr>
        <w:ind w:left="3565" w:hanging="360"/>
      </w:pPr>
    </w:lvl>
    <w:lvl w:ilvl="4" w:tplc="04090019" w:tentative="1">
      <w:start w:val="1"/>
      <w:numFmt w:val="lowerLetter"/>
      <w:lvlText w:val="%5."/>
      <w:lvlJc w:val="left"/>
      <w:pPr>
        <w:ind w:left="4285" w:hanging="360"/>
      </w:pPr>
    </w:lvl>
    <w:lvl w:ilvl="5" w:tplc="0409001B" w:tentative="1">
      <w:start w:val="1"/>
      <w:numFmt w:val="lowerRoman"/>
      <w:lvlText w:val="%6."/>
      <w:lvlJc w:val="right"/>
      <w:pPr>
        <w:ind w:left="5005" w:hanging="180"/>
      </w:pPr>
    </w:lvl>
    <w:lvl w:ilvl="6" w:tplc="0409000F" w:tentative="1">
      <w:start w:val="1"/>
      <w:numFmt w:val="decimal"/>
      <w:lvlText w:val="%7."/>
      <w:lvlJc w:val="left"/>
      <w:pPr>
        <w:ind w:left="5725" w:hanging="360"/>
      </w:pPr>
    </w:lvl>
    <w:lvl w:ilvl="7" w:tplc="04090019" w:tentative="1">
      <w:start w:val="1"/>
      <w:numFmt w:val="lowerLetter"/>
      <w:lvlText w:val="%8."/>
      <w:lvlJc w:val="left"/>
      <w:pPr>
        <w:ind w:left="6445" w:hanging="360"/>
      </w:pPr>
    </w:lvl>
    <w:lvl w:ilvl="8" w:tplc="040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1" w15:restartNumberingAfterBreak="0">
    <w:nsid w:val="034177E7"/>
    <w:multiLevelType w:val="hybridMultilevel"/>
    <w:tmpl w:val="D0527EDE"/>
    <w:lvl w:ilvl="0" w:tplc="20DE6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93097"/>
    <w:multiLevelType w:val="hybridMultilevel"/>
    <w:tmpl w:val="4CE67D7E"/>
    <w:lvl w:ilvl="0" w:tplc="D2AEF1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906F7"/>
    <w:multiLevelType w:val="hybridMultilevel"/>
    <w:tmpl w:val="BBD68C0A"/>
    <w:lvl w:ilvl="0" w:tplc="5A32B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EC0A68"/>
    <w:multiLevelType w:val="hybridMultilevel"/>
    <w:tmpl w:val="07B4BF02"/>
    <w:lvl w:ilvl="0" w:tplc="C9986806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5047D29"/>
    <w:multiLevelType w:val="hybridMultilevel"/>
    <w:tmpl w:val="D802846C"/>
    <w:lvl w:ilvl="0" w:tplc="2000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7D196B"/>
    <w:multiLevelType w:val="hybridMultilevel"/>
    <w:tmpl w:val="C17AEDB0"/>
    <w:lvl w:ilvl="0" w:tplc="5EAEA282">
      <w:start w:val="5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C67E20"/>
    <w:multiLevelType w:val="hybridMultilevel"/>
    <w:tmpl w:val="61B61B22"/>
    <w:lvl w:ilvl="0" w:tplc="91F4A264">
      <w:start w:val="7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80223"/>
    <w:multiLevelType w:val="hybridMultilevel"/>
    <w:tmpl w:val="396A1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7168B"/>
    <w:multiLevelType w:val="hybridMultilevel"/>
    <w:tmpl w:val="9E0A5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D05D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A4A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176B0E"/>
    <w:multiLevelType w:val="hybridMultilevel"/>
    <w:tmpl w:val="9BA46630"/>
    <w:lvl w:ilvl="0" w:tplc="AE7406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3DA59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C2D2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DC8D1C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F489E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7861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D1AC1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BC833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22E7EE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263D3772"/>
    <w:multiLevelType w:val="hybridMultilevel"/>
    <w:tmpl w:val="8730E4E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F77BB"/>
    <w:multiLevelType w:val="hybridMultilevel"/>
    <w:tmpl w:val="AD7CE088"/>
    <w:lvl w:ilvl="0" w:tplc="6114D616">
      <w:start w:val="1"/>
      <w:numFmt w:val="hebrew1"/>
      <w:lvlText w:val="%1."/>
      <w:lvlJc w:val="left"/>
      <w:pPr>
        <w:ind w:left="18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3" w:hanging="360"/>
      </w:pPr>
    </w:lvl>
    <w:lvl w:ilvl="2" w:tplc="FFFFFFFF" w:tentative="1">
      <w:start w:val="1"/>
      <w:numFmt w:val="lowerRoman"/>
      <w:lvlText w:val="%3."/>
      <w:lvlJc w:val="right"/>
      <w:pPr>
        <w:ind w:left="3293" w:hanging="180"/>
      </w:pPr>
    </w:lvl>
    <w:lvl w:ilvl="3" w:tplc="FFFFFFFF" w:tentative="1">
      <w:start w:val="1"/>
      <w:numFmt w:val="decimal"/>
      <w:lvlText w:val="%4."/>
      <w:lvlJc w:val="left"/>
      <w:pPr>
        <w:ind w:left="4013" w:hanging="360"/>
      </w:pPr>
    </w:lvl>
    <w:lvl w:ilvl="4" w:tplc="FFFFFFFF" w:tentative="1">
      <w:start w:val="1"/>
      <w:numFmt w:val="lowerLetter"/>
      <w:lvlText w:val="%5."/>
      <w:lvlJc w:val="left"/>
      <w:pPr>
        <w:ind w:left="4733" w:hanging="360"/>
      </w:pPr>
    </w:lvl>
    <w:lvl w:ilvl="5" w:tplc="FFFFFFFF" w:tentative="1">
      <w:start w:val="1"/>
      <w:numFmt w:val="lowerRoman"/>
      <w:lvlText w:val="%6."/>
      <w:lvlJc w:val="right"/>
      <w:pPr>
        <w:ind w:left="5453" w:hanging="180"/>
      </w:pPr>
    </w:lvl>
    <w:lvl w:ilvl="6" w:tplc="FFFFFFFF" w:tentative="1">
      <w:start w:val="1"/>
      <w:numFmt w:val="decimal"/>
      <w:lvlText w:val="%7."/>
      <w:lvlJc w:val="left"/>
      <w:pPr>
        <w:ind w:left="6173" w:hanging="360"/>
      </w:pPr>
    </w:lvl>
    <w:lvl w:ilvl="7" w:tplc="FFFFFFFF" w:tentative="1">
      <w:start w:val="1"/>
      <w:numFmt w:val="lowerLetter"/>
      <w:lvlText w:val="%8."/>
      <w:lvlJc w:val="left"/>
      <w:pPr>
        <w:ind w:left="6893" w:hanging="360"/>
      </w:pPr>
    </w:lvl>
    <w:lvl w:ilvl="8" w:tplc="FFFFFFFF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4" w15:restartNumberingAfterBreak="0">
    <w:nsid w:val="2CAB5FA1"/>
    <w:multiLevelType w:val="hybridMultilevel"/>
    <w:tmpl w:val="13A03D6C"/>
    <w:lvl w:ilvl="0" w:tplc="BFAE1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D05D37"/>
    <w:multiLevelType w:val="hybridMultilevel"/>
    <w:tmpl w:val="B88432AE"/>
    <w:lvl w:ilvl="0" w:tplc="6114D61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3E4783"/>
    <w:multiLevelType w:val="hybridMultilevel"/>
    <w:tmpl w:val="5B9A9E28"/>
    <w:lvl w:ilvl="0" w:tplc="2000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E131108"/>
    <w:multiLevelType w:val="hybridMultilevel"/>
    <w:tmpl w:val="2DE87460"/>
    <w:lvl w:ilvl="0" w:tplc="20DE6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75F6F"/>
    <w:multiLevelType w:val="hybridMultilevel"/>
    <w:tmpl w:val="D77A1910"/>
    <w:lvl w:ilvl="0" w:tplc="E8C2FD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01B5B"/>
    <w:multiLevelType w:val="hybridMultilevel"/>
    <w:tmpl w:val="3E0233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6114D616">
      <w:start w:val="1"/>
      <w:numFmt w:val="hebrew1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B4422"/>
    <w:multiLevelType w:val="hybridMultilevel"/>
    <w:tmpl w:val="7C203B86"/>
    <w:lvl w:ilvl="0" w:tplc="7F5690D4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1373D"/>
    <w:multiLevelType w:val="hybridMultilevel"/>
    <w:tmpl w:val="DD222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A6A89"/>
    <w:multiLevelType w:val="hybridMultilevel"/>
    <w:tmpl w:val="D54EC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020C5"/>
    <w:multiLevelType w:val="hybridMultilevel"/>
    <w:tmpl w:val="CAEC7774"/>
    <w:lvl w:ilvl="0" w:tplc="20000011">
      <w:start w:val="1"/>
      <w:numFmt w:val="decimal"/>
      <w:lvlText w:val="%1)"/>
      <w:lvlJc w:val="left"/>
      <w:pPr>
        <w:ind w:left="1853" w:hanging="360"/>
      </w:p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24" w15:restartNumberingAfterBreak="0">
    <w:nsid w:val="4CE12357"/>
    <w:multiLevelType w:val="hybridMultilevel"/>
    <w:tmpl w:val="ECE470BE"/>
    <w:lvl w:ilvl="0" w:tplc="AA749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A5B40"/>
    <w:multiLevelType w:val="hybridMultilevel"/>
    <w:tmpl w:val="EF4CE3C6"/>
    <w:lvl w:ilvl="0" w:tplc="04D6CCDE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6" w15:restartNumberingAfterBreak="0">
    <w:nsid w:val="522A6B83"/>
    <w:multiLevelType w:val="hybridMultilevel"/>
    <w:tmpl w:val="BDE6A540"/>
    <w:lvl w:ilvl="0" w:tplc="260868B6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54630FF3"/>
    <w:multiLevelType w:val="hybridMultilevel"/>
    <w:tmpl w:val="1FD6A9A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A1111"/>
    <w:multiLevelType w:val="hybridMultilevel"/>
    <w:tmpl w:val="3B9AD00E"/>
    <w:lvl w:ilvl="0" w:tplc="20DE6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D7063"/>
    <w:multiLevelType w:val="hybridMultilevel"/>
    <w:tmpl w:val="9FF28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7C763C"/>
    <w:multiLevelType w:val="hybridMultilevel"/>
    <w:tmpl w:val="ACF60332"/>
    <w:lvl w:ilvl="0" w:tplc="0409000F">
      <w:start w:val="1"/>
      <w:numFmt w:val="decimal"/>
      <w:lvlText w:val="%1."/>
      <w:lvlJc w:val="left"/>
      <w:pPr>
        <w:ind w:left="1405" w:hanging="360"/>
      </w:pPr>
    </w:lvl>
    <w:lvl w:ilvl="1" w:tplc="04090019">
      <w:start w:val="1"/>
      <w:numFmt w:val="lowerLetter"/>
      <w:lvlText w:val="%2."/>
      <w:lvlJc w:val="left"/>
      <w:pPr>
        <w:ind w:left="2125" w:hanging="360"/>
      </w:pPr>
    </w:lvl>
    <w:lvl w:ilvl="2" w:tplc="0409001B" w:tentative="1">
      <w:start w:val="1"/>
      <w:numFmt w:val="lowerRoman"/>
      <w:lvlText w:val="%3."/>
      <w:lvlJc w:val="right"/>
      <w:pPr>
        <w:ind w:left="2845" w:hanging="180"/>
      </w:pPr>
    </w:lvl>
    <w:lvl w:ilvl="3" w:tplc="0409000F" w:tentative="1">
      <w:start w:val="1"/>
      <w:numFmt w:val="decimal"/>
      <w:lvlText w:val="%4."/>
      <w:lvlJc w:val="left"/>
      <w:pPr>
        <w:ind w:left="3565" w:hanging="360"/>
      </w:pPr>
    </w:lvl>
    <w:lvl w:ilvl="4" w:tplc="04090019" w:tentative="1">
      <w:start w:val="1"/>
      <w:numFmt w:val="lowerLetter"/>
      <w:lvlText w:val="%5."/>
      <w:lvlJc w:val="left"/>
      <w:pPr>
        <w:ind w:left="4285" w:hanging="360"/>
      </w:pPr>
    </w:lvl>
    <w:lvl w:ilvl="5" w:tplc="0409001B" w:tentative="1">
      <w:start w:val="1"/>
      <w:numFmt w:val="lowerRoman"/>
      <w:lvlText w:val="%6."/>
      <w:lvlJc w:val="right"/>
      <w:pPr>
        <w:ind w:left="5005" w:hanging="180"/>
      </w:pPr>
    </w:lvl>
    <w:lvl w:ilvl="6" w:tplc="0409000F" w:tentative="1">
      <w:start w:val="1"/>
      <w:numFmt w:val="decimal"/>
      <w:lvlText w:val="%7."/>
      <w:lvlJc w:val="left"/>
      <w:pPr>
        <w:ind w:left="5725" w:hanging="360"/>
      </w:pPr>
    </w:lvl>
    <w:lvl w:ilvl="7" w:tplc="04090019" w:tentative="1">
      <w:start w:val="1"/>
      <w:numFmt w:val="lowerLetter"/>
      <w:lvlText w:val="%8."/>
      <w:lvlJc w:val="left"/>
      <w:pPr>
        <w:ind w:left="6445" w:hanging="360"/>
      </w:pPr>
    </w:lvl>
    <w:lvl w:ilvl="8" w:tplc="040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31" w15:restartNumberingAfterBreak="0">
    <w:nsid w:val="645B34FA"/>
    <w:multiLevelType w:val="hybridMultilevel"/>
    <w:tmpl w:val="941EBA8C"/>
    <w:lvl w:ilvl="0" w:tplc="2000000F">
      <w:start w:val="1"/>
      <w:numFmt w:val="decimal"/>
      <w:lvlText w:val="%1."/>
      <w:lvlJc w:val="left"/>
      <w:pPr>
        <w:ind w:left="578" w:hanging="360"/>
      </w:pPr>
    </w:lvl>
    <w:lvl w:ilvl="1" w:tplc="441AF486">
      <w:start w:val="1"/>
      <w:numFmt w:val="lowerLetter"/>
      <w:lvlText w:val="%2)"/>
      <w:lvlJc w:val="left"/>
      <w:pPr>
        <w:ind w:left="129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2" w15:restartNumberingAfterBreak="0">
    <w:nsid w:val="68401ED7"/>
    <w:multiLevelType w:val="hybridMultilevel"/>
    <w:tmpl w:val="1C5EB626"/>
    <w:lvl w:ilvl="0" w:tplc="C488308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71644"/>
    <w:multiLevelType w:val="hybridMultilevel"/>
    <w:tmpl w:val="A4500232"/>
    <w:lvl w:ilvl="0" w:tplc="20000011">
      <w:start w:val="1"/>
      <w:numFmt w:val="decimal"/>
      <w:lvlText w:val="%1)"/>
      <w:lvlJc w:val="left"/>
      <w:pPr>
        <w:ind w:left="18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3" w:hanging="360"/>
      </w:pPr>
    </w:lvl>
    <w:lvl w:ilvl="2" w:tplc="FFFFFFFF" w:tentative="1">
      <w:start w:val="1"/>
      <w:numFmt w:val="lowerRoman"/>
      <w:lvlText w:val="%3."/>
      <w:lvlJc w:val="right"/>
      <w:pPr>
        <w:ind w:left="3293" w:hanging="180"/>
      </w:pPr>
    </w:lvl>
    <w:lvl w:ilvl="3" w:tplc="FFFFFFFF" w:tentative="1">
      <w:start w:val="1"/>
      <w:numFmt w:val="decimal"/>
      <w:lvlText w:val="%4."/>
      <w:lvlJc w:val="left"/>
      <w:pPr>
        <w:ind w:left="4013" w:hanging="360"/>
      </w:pPr>
    </w:lvl>
    <w:lvl w:ilvl="4" w:tplc="FFFFFFFF" w:tentative="1">
      <w:start w:val="1"/>
      <w:numFmt w:val="lowerLetter"/>
      <w:lvlText w:val="%5."/>
      <w:lvlJc w:val="left"/>
      <w:pPr>
        <w:ind w:left="4733" w:hanging="360"/>
      </w:pPr>
    </w:lvl>
    <w:lvl w:ilvl="5" w:tplc="FFFFFFFF" w:tentative="1">
      <w:start w:val="1"/>
      <w:numFmt w:val="lowerRoman"/>
      <w:lvlText w:val="%6."/>
      <w:lvlJc w:val="right"/>
      <w:pPr>
        <w:ind w:left="5453" w:hanging="180"/>
      </w:pPr>
    </w:lvl>
    <w:lvl w:ilvl="6" w:tplc="FFFFFFFF" w:tentative="1">
      <w:start w:val="1"/>
      <w:numFmt w:val="decimal"/>
      <w:lvlText w:val="%7."/>
      <w:lvlJc w:val="left"/>
      <w:pPr>
        <w:ind w:left="6173" w:hanging="360"/>
      </w:pPr>
    </w:lvl>
    <w:lvl w:ilvl="7" w:tplc="FFFFFFFF" w:tentative="1">
      <w:start w:val="1"/>
      <w:numFmt w:val="lowerLetter"/>
      <w:lvlText w:val="%8."/>
      <w:lvlJc w:val="left"/>
      <w:pPr>
        <w:ind w:left="6893" w:hanging="360"/>
      </w:pPr>
    </w:lvl>
    <w:lvl w:ilvl="8" w:tplc="FFFFFFFF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34" w15:restartNumberingAfterBreak="0">
    <w:nsid w:val="75AB7024"/>
    <w:multiLevelType w:val="hybridMultilevel"/>
    <w:tmpl w:val="A784FD94"/>
    <w:lvl w:ilvl="0" w:tplc="0BD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1586B"/>
    <w:multiLevelType w:val="hybridMultilevel"/>
    <w:tmpl w:val="8DCA01C2"/>
    <w:lvl w:ilvl="0" w:tplc="F16C85A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304EDC"/>
    <w:multiLevelType w:val="hybridMultilevel"/>
    <w:tmpl w:val="A9F8FEDE"/>
    <w:lvl w:ilvl="0" w:tplc="6114D61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5E3EC3"/>
    <w:multiLevelType w:val="hybridMultilevel"/>
    <w:tmpl w:val="E17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B0FAC"/>
    <w:multiLevelType w:val="hybridMultilevel"/>
    <w:tmpl w:val="ACF60332"/>
    <w:lvl w:ilvl="0" w:tplc="0409000F">
      <w:start w:val="1"/>
      <w:numFmt w:val="decimal"/>
      <w:lvlText w:val="%1."/>
      <w:lvlJc w:val="left"/>
      <w:pPr>
        <w:ind w:left="1405" w:hanging="360"/>
      </w:pPr>
    </w:lvl>
    <w:lvl w:ilvl="1" w:tplc="04090019">
      <w:start w:val="1"/>
      <w:numFmt w:val="lowerLetter"/>
      <w:lvlText w:val="%2."/>
      <w:lvlJc w:val="left"/>
      <w:pPr>
        <w:ind w:left="2125" w:hanging="360"/>
      </w:pPr>
    </w:lvl>
    <w:lvl w:ilvl="2" w:tplc="0409001B" w:tentative="1">
      <w:start w:val="1"/>
      <w:numFmt w:val="lowerRoman"/>
      <w:lvlText w:val="%3."/>
      <w:lvlJc w:val="right"/>
      <w:pPr>
        <w:ind w:left="2845" w:hanging="180"/>
      </w:pPr>
    </w:lvl>
    <w:lvl w:ilvl="3" w:tplc="0409000F" w:tentative="1">
      <w:start w:val="1"/>
      <w:numFmt w:val="decimal"/>
      <w:lvlText w:val="%4."/>
      <w:lvlJc w:val="left"/>
      <w:pPr>
        <w:ind w:left="3565" w:hanging="360"/>
      </w:pPr>
    </w:lvl>
    <w:lvl w:ilvl="4" w:tplc="04090019" w:tentative="1">
      <w:start w:val="1"/>
      <w:numFmt w:val="lowerLetter"/>
      <w:lvlText w:val="%5."/>
      <w:lvlJc w:val="left"/>
      <w:pPr>
        <w:ind w:left="4285" w:hanging="360"/>
      </w:pPr>
    </w:lvl>
    <w:lvl w:ilvl="5" w:tplc="0409001B" w:tentative="1">
      <w:start w:val="1"/>
      <w:numFmt w:val="lowerRoman"/>
      <w:lvlText w:val="%6."/>
      <w:lvlJc w:val="right"/>
      <w:pPr>
        <w:ind w:left="5005" w:hanging="180"/>
      </w:pPr>
    </w:lvl>
    <w:lvl w:ilvl="6" w:tplc="0409000F" w:tentative="1">
      <w:start w:val="1"/>
      <w:numFmt w:val="decimal"/>
      <w:lvlText w:val="%7."/>
      <w:lvlJc w:val="left"/>
      <w:pPr>
        <w:ind w:left="5725" w:hanging="360"/>
      </w:pPr>
    </w:lvl>
    <w:lvl w:ilvl="7" w:tplc="04090019" w:tentative="1">
      <w:start w:val="1"/>
      <w:numFmt w:val="lowerLetter"/>
      <w:lvlText w:val="%8."/>
      <w:lvlJc w:val="left"/>
      <w:pPr>
        <w:ind w:left="6445" w:hanging="360"/>
      </w:pPr>
    </w:lvl>
    <w:lvl w:ilvl="8" w:tplc="0409001B" w:tentative="1">
      <w:start w:val="1"/>
      <w:numFmt w:val="lowerRoman"/>
      <w:lvlText w:val="%9."/>
      <w:lvlJc w:val="right"/>
      <w:pPr>
        <w:ind w:left="7165" w:hanging="180"/>
      </w:pPr>
    </w:lvl>
  </w:abstractNum>
  <w:abstractNum w:abstractNumId="39" w15:restartNumberingAfterBreak="0">
    <w:nsid w:val="7CED5C21"/>
    <w:multiLevelType w:val="hybridMultilevel"/>
    <w:tmpl w:val="66F2A7EA"/>
    <w:lvl w:ilvl="0" w:tplc="5AD412E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37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7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38"/>
  </w:num>
  <w:num w:numId="12">
    <w:abstractNumId w:val="0"/>
  </w:num>
  <w:num w:numId="13">
    <w:abstractNumId w:val="3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5"/>
  </w:num>
  <w:num w:numId="17">
    <w:abstractNumId w:val="36"/>
  </w:num>
  <w:num w:numId="18">
    <w:abstractNumId w:val="35"/>
  </w:num>
  <w:num w:numId="19">
    <w:abstractNumId w:val="32"/>
  </w:num>
  <w:num w:numId="20">
    <w:abstractNumId w:val="26"/>
  </w:num>
  <w:num w:numId="21">
    <w:abstractNumId w:val="2"/>
  </w:num>
  <w:num w:numId="22">
    <w:abstractNumId w:val="3"/>
  </w:num>
  <w:num w:numId="23">
    <w:abstractNumId w:val="34"/>
  </w:num>
  <w:num w:numId="24">
    <w:abstractNumId w:val="24"/>
  </w:num>
  <w:num w:numId="25">
    <w:abstractNumId w:val="14"/>
  </w:num>
  <w:num w:numId="26">
    <w:abstractNumId w:val="28"/>
  </w:num>
  <w:num w:numId="27">
    <w:abstractNumId w:val="39"/>
  </w:num>
  <w:num w:numId="28">
    <w:abstractNumId w:val="17"/>
  </w:num>
  <w:num w:numId="29">
    <w:abstractNumId w:val="1"/>
  </w:num>
  <w:num w:numId="30">
    <w:abstractNumId w:val="23"/>
  </w:num>
  <w:num w:numId="31">
    <w:abstractNumId w:val="19"/>
  </w:num>
  <w:num w:numId="32">
    <w:abstractNumId w:val="13"/>
  </w:num>
  <w:num w:numId="33">
    <w:abstractNumId w:val="15"/>
  </w:num>
  <w:num w:numId="34">
    <w:abstractNumId w:val="5"/>
  </w:num>
  <w:num w:numId="35">
    <w:abstractNumId w:val="33"/>
  </w:num>
  <w:num w:numId="36">
    <w:abstractNumId w:val="16"/>
  </w:num>
  <w:num w:numId="37">
    <w:abstractNumId w:val="29"/>
  </w:num>
  <w:num w:numId="38">
    <w:abstractNumId w:val="12"/>
  </w:num>
  <w:num w:numId="39">
    <w:abstractNumId w:val="31"/>
  </w:num>
  <w:num w:numId="40">
    <w:abstractNumId w:val="6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NjQ0NTEzNTIHkko6SsGpxcWZ+XkgBWa1ABvrltMsAAAA"/>
  </w:docVars>
  <w:rsids>
    <w:rsidRoot w:val="006726CB"/>
    <w:rsid w:val="000005C2"/>
    <w:rsid w:val="0000774A"/>
    <w:rsid w:val="00011836"/>
    <w:rsid w:val="000128E6"/>
    <w:rsid w:val="00013FD9"/>
    <w:rsid w:val="00014EC3"/>
    <w:rsid w:val="00015F7A"/>
    <w:rsid w:val="00020F92"/>
    <w:rsid w:val="00022897"/>
    <w:rsid w:val="00027E45"/>
    <w:rsid w:val="0003059B"/>
    <w:rsid w:val="00031521"/>
    <w:rsid w:val="0003252C"/>
    <w:rsid w:val="00037EFF"/>
    <w:rsid w:val="000411BC"/>
    <w:rsid w:val="00042CFC"/>
    <w:rsid w:val="00043119"/>
    <w:rsid w:val="000457CB"/>
    <w:rsid w:val="00046F56"/>
    <w:rsid w:val="00047AD5"/>
    <w:rsid w:val="00051BAC"/>
    <w:rsid w:val="0005705F"/>
    <w:rsid w:val="00064556"/>
    <w:rsid w:val="00064C14"/>
    <w:rsid w:val="00070970"/>
    <w:rsid w:val="00070BA8"/>
    <w:rsid w:val="000713B8"/>
    <w:rsid w:val="00074596"/>
    <w:rsid w:val="00080182"/>
    <w:rsid w:val="00081BEF"/>
    <w:rsid w:val="00082DC5"/>
    <w:rsid w:val="000834F6"/>
    <w:rsid w:val="0008431A"/>
    <w:rsid w:val="0009041C"/>
    <w:rsid w:val="000915FF"/>
    <w:rsid w:val="00091E0B"/>
    <w:rsid w:val="000949AC"/>
    <w:rsid w:val="000A0382"/>
    <w:rsid w:val="000A093F"/>
    <w:rsid w:val="000B685A"/>
    <w:rsid w:val="000C5086"/>
    <w:rsid w:val="000E1EC7"/>
    <w:rsid w:val="000E4F85"/>
    <w:rsid w:val="000E6CC7"/>
    <w:rsid w:val="000E749D"/>
    <w:rsid w:val="000F1C83"/>
    <w:rsid w:val="000F346D"/>
    <w:rsid w:val="00104827"/>
    <w:rsid w:val="0010757B"/>
    <w:rsid w:val="00112C25"/>
    <w:rsid w:val="00112F5E"/>
    <w:rsid w:val="001137EA"/>
    <w:rsid w:val="00125885"/>
    <w:rsid w:val="001259D4"/>
    <w:rsid w:val="00127A1E"/>
    <w:rsid w:val="00135C02"/>
    <w:rsid w:val="00135E7C"/>
    <w:rsid w:val="00146CA5"/>
    <w:rsid w:val="00150EDE"/>
    <w:rsid w:val="00153D1F"/>
    <w:rsid w:val="001603E6"/>
    <w:rsid w:val="00162EC8"/>
    <w:rsid w:val="001648CD"/>
    <w:rsid w:val="00171030"/>
    <w:rsid w:val="00172B75"/>
    <w:rsid w:val="0017366D"/>
    <w:rsid w:val="00173ED9"/>
    <w:rsid w:val="00184BDB"/>
    <w:rsid w:val="00186B20"/>
    <w:rsid w:val="00192083"/>
    <w:rsid w:val="00195AD3"/>
    <w:rsid w:val="00195D09"/>
    <w:rsid w:val="0019714E"/>
    <w:rsid w:val="001A2233"/>
    <w:rsid w:val="001B15E0"/>
    <w:rsid w:val="001B3056"/>
    <w:rsid w:val="001B456C"/>
    <w:rsid w:val="001C5744"/>
    <w:rsid w:val="001D5405"/>
    <w:rsid w:val="001E378C"/>
    <w:rsid w:val="001F0332"/>
    <w:rsid w:val="001F0743"/>
    <w:rsid w:val="001F103E"/>
    <w:rsid w:val="001F11CD"/>
    <w:rsid w:val="001F3161"/>
    <w:rsid w:val="001F56A6"/>
    <w:rsid w:val="002002AC"/>
    <w:rsid w:val="00211192"/>
    <w:rsid w:val="002201B3"/>
    <w:rsid w:val="0022256A"/>
    <w:rsid w:val="0024365B"/>
    <w:rsid w:val="00247FEC"/>
    <w:rsid w:val="002517DD"/>
    <w:rsid w:val="002574EB"/>
    <w:rsid w:val="002603B4"/>
    <w:rsid w:val="002654FD"/>
    <w:rsid w:val="00271BFF"/>
    <w:rsid w:val="00273F78"/>
    <w:rsid w:val="0028029A"/>
    <w:rsid w:val="002819D7"/>
    <w:rsid w:val="00292D8F"/>
    <w:rsid w:val="00295779"/>
    <w:rsid w:val="002A179E"/>
    <w:rsid w:val="002A260F"/>
    <w:rsid w:val="002B0979"/>
    <w:rsid w:val="002B09F7"/>
    <w:rsid w:val="002B12B2"/>
    <w:rsid w:val="002B1D93"/>
    <w:rsid w:val="002B6AAF"/>
    <w:rsid w:val="002C1E7F"/>
    <w:rsid w:val="002C33E5"/>
    <w:rsid w:val="002C7A04"/>
    <w:rsid w:val="002D068C"/>
    <w:rsid w:val="002D0FA3"/>
    <w:rsid w:val="002D27E0"/>
    <w:rsid w:val="002D6531"/>
    <w:rsid w:val="002E2BAC"/>
    <w:rsid w:val="002F4406"/>
    <w:rsid w:val="00305F54"/>
    <w:rsid w:val="0030649C"/>
    <w:rsid w:val="0031118F"/>
    <w:rsid w:val="00311825"/>
    <w:rsid w:val="00311BF5"/>
    <w:rsid w:val="00314089"/>
    <w:rsid w:val="0031522D"/>
    <w:rsid w:val="003177F2"/>
    <w:rsid w:val="003238E5"/>
    <w:rsid w:val="00334314"/>
    <w:rsid w:val="00335EF3"/>
    <w:rsid w:val="003370E5"/>
    <w:rsid w:val="0034384F"/>
    <w:rsid w:val="00355DE3"/>
    <w:rsid w:val="0036334B"/>
    <w:rsid w:val="00365247"/>
    <w:rsid w:val="00370B5F"/>
    <w:rsid w:val="00373C25"/>
    <w:rsid w:val="00374C03"/>
    <w:rsid w:val="00380BCB"/>
    <w:rsid w:val="00380C93"/>
    <w:rsid w:val="00380FBF"/>
    <w:rsid w:val="003840C1"/>
    <w:rsid w:val="00390E4F"/>
    <w:rsid w:val="003A1D2C"/>
    <w:rsid w:val="003A431E"/>
    <w:rsid w:val="003A4F92"/>
    <w:rsid w:val="003B2807"/>
    <w:rsid w:val="003B5885"/>
    <w:rsid w:val="003C36D9"/>
    <w:rsid w:val="003C4E44"/>
    <w:rsid w:val="003C4EDD"/>
    <w:rsid w:val="003D167A"/>
    <w:rsid w:val="003D2424"/>
    <w:rsid w:val="003D4A6D"/>
    <w:rsid w:val="003D6160"/>
    <w:rsid w:val="003D7FA9"/>
    <w:rsid w:val="003E09CE"/>
    <w:rsid w:val="003E4C73"/>
    <w:rsid w:val="003E6986"/>
    <w:rsid w:val="003F6DA5"/>
    <w:rsid w:val="00402872"/>
    <w:rsid w:val="004038A0"/>
    <w:rsid w:val="00410BCB"/>
    <w:rsid w:val="0041437B"/>
    <w:rsid w:val="004154A0"/>
    <w:rsid w:val="00420E4D"/>
    <w:rsid w:val="00425689"/>
    <w:rsid w:val="00431384"/>
    <w:rsid w:val="00432E49"/>
    <w:rsid w:val="00446349"/>
    <w:rsid w:val="004478EF"/>
    <w:rsid w:val="004501C6"/>
    <w:rsid w:val="00450A26"/>
    <w:rsid w:val="004557C7"/>
    <w:rsid w:val="00456A58"/>
    <w:rsid w:val="00463B7D"/>
    <w:rsid w:val="0046535A"/>
    <w:rsid w:val="004709BD"/>
    <w:rsid w:val="0047405A"/>
    <w:rsid w:val="004815F6"/>
    <w:rsid w:val="0048671B"/>
    <w:rsid w:val="00487F07"/>
    <w:rsid w:val="00494451"/>
    <w:rsid w:val="004C52BD"/>
    <w:rsid w:val="004C6461"/>
    <w:rsid w:val="004E28FA"/>
    <w:rsid w:val="004E4980"/>
    <w:rsid w:val="004E65B8"/>
    <w:rsid w:val="00506DC8"/>
    <w:rsid w:val="005247F0"/>
    <w:rsid w:val="00526322"/>
    <w:rsid w:val="0053529B"/>
    <w:rsid w:val="005447B7"/>
    <w:rsid w:val="00546189"/>
    <w:rsid w:val="00547E8B"/>
    <w:rsid w:val="00550F50"/>
    <w:rsid w:val="00551B5B"/>
    <w:rsid w:val="0055288F"/>
    <w:rsid w:val="005619BF"/>
    <w:rsid w:val="00566E39"/>
    <w:rsid w:val="00567829"/>
    <w:rsid w:val="00571212"/>
    <w:rsid w:val="00574E31"/>
    <w:rsid w:val="005806C9"/>
    <w:rsid w:val="00591C48"/>
    <w:rsid w:val="00591EA2"/>
    <w:rsid w:val="00591F63"/>
    <w:rsid w:val="00595210"/>
    <w:rsid w:val="005A20C3"/>
    <w:rsid w:val="005A2781"/>
    <w:rsid w:val="005A4F47"/>
    <w:rsid w:val="005B3524"/>
    <w:rsid w:val="005B6A82"/>
    <w:rsid w:val="005B755D"/>
    <w:rsid w:val="005C029B"/>
    <w:rsid w:val="005E0F79"/>
    <w:rsid w:val="005E128A"/>
    <w:rsid w:val="005E2E3C"/>
    <w:rsid w:val="005E5BAA"/>
    <w:rsid w:val="005E6369"/>
    <w:rsid w:val="005F2E45"/>
    <w:rsid w:val="005F60BF"/>
    <w:rsid w:val="006000B6"/>
    <w:rsid w:val="00614DEE"/>
    <w:rsid w:val="006161E1"/>
    <w:rsid w:val="006170CF"/>
    <w:rsid w:val="00622CE7"/>
    <w:rsid w:val="0062463B"/>
    <w:rsid w:val="006377F9"/>
    <w:rsid w:val="006402F5"/>
    <w:rsid w:val="00640A6F"/>
    <w:rsid w:val="006428B1"/>
    <w:rsid w:val="00652578"/>
    <w:rsid w:val="006531F1"/>
    <w:rsid w:val="006615AC"/>
    <w:rsid w:val="006653E6"/>
    <w:rsid w:val="00667FA4"/>
    <w:rsid w:val="006717AC"/>
    <w:rsid w:val="006726CB"/>
    <w:rsid w:val="00676BEE"/>
    <w:rsid w:val="006847AA"/>
    <w:rsid w:val="006859CF"/>
    <w:rsid w:val="00686657"/>
    <w:rsid w:val="00686F19"/>
    <w:rsid w:val="00691B60"/>
    <w:rsid w:val="00694257"/>
    <w:rsid w:val="006A1CFC"/>
    <w:rsid w:val="006A74E8"/>
    <w:rsid w:val="006B13FE"/>
    <w:rsid w:val="006B4244"/>
    <w:rsid w:val="006C01B8"/>
    <w:rsid w:val="006C244D"/>
    <w:rsid w:val="006C2A12"/>
    <w:rsid w:val="006D0A7A"/>
    <w:rsid w:val="006D26EC"/>
    <w:rsid w:val="006D3856"/>
    <w:rsid w:val="006E10A1"/>
    <w:rsid w:val="006E263B"/>
    <w:rsid w:val="006E5039"/>
    <w:rsid w:val="006F067F"/>
    <w:rsid w:val="006F1550"/>
    <w:rsid w:val="006F26A8"/>
    <w:rsid w:val="006F475B"/>
    <w:rsid w:val="00700AFF"/>
    <w:rsid w:val="00706368"/>
    <w:rsid w:val="00711168"/>
    <w:rsid w:val="00712C7C"/>
    <w:rsid w:val="00713644"/>
    <w:rsid w:val="00714045"/>
    <w:rsid w:val="00716BA3"/>
    <w:rsid w:val="00721944"/>
    <w:rsid w:val="00727999"/>
    <w:rsid w:val="00727B27"/>
    <w:rsid w:val="007312A1"/>
    <w:rsid w:val="0073350C"/>
    <w:rsid w:val="0073528F"/>
    <w:rsid w:val="00737146"/>
    <w:rsid w:val="0074111F"/>
    <w:rsid w:val="00741E4B"/>
    <w:rsid w:val="007432F4"/>
    <w:rsid w:val="007462F2"/>
    <w:rsid w:val="007464D9"/>
    <w:rsid w:val="00766865"/>
    <w:rsid w:val="00767E30"/>
    <w:rsid w:val="00771635"/>
    <w:rsid w:val="00776D17"/>
    <w:rsid w:val="007915A6"/>
    <w:rsid w:val="00793E38"/>
    <w:rsid w:val="00793EBE"/>
    <w:rsid w:val="00794B8B"/>
    <w:rsid w:val="00796AF1"/>
    <w:rsid w:val="007977C3"/>
    <w:rsid w:val="007A1319"/>
    <w:rsid w:val="007A439A"/>
    <w:rsid w:val="007A6000"/>
    <w:rsid w:val="007B0B61"/>
    <w:rsid w:val="007B1555"/>
    <w:rsid w:val="007B21D4"/>
    <w:rsid w:val="007B3FD7"/>
    <w:rsid w:val="007B41D2"/>
    <w:rsid w:val="007B6CE6"/>
    <w:rsid w:val="007C1004"/>
    <w:rsid w:val="007C311C"/>
    <w:rsid w:val="007C5A4B"/>
    <w:rsid w:val="007D0B7E"/>
    <w:rsid w:val="007D28D4"/>
    <w:rsid w:val="007D2C95"/>
    <w:rsid w:val="007D7936"/>
    <w:rsid w:val="007E2A95"/>
    <w:rsid w:val="007E3930"/>
    <w:rsid w:val="007E6F86"/>
    <w:rsid w:val="007F7144"/>
    <w:rsid w:val="008079E0"/>
    <w:rsid w:val="00811B99"/>
    <w:rsid w:val="00813ADD"/>
    <w:rsid w:val="008149F6"/>
    <w:rsid w:val="0082239D"/>
    <w:rsid w:val="008261B4"/>
    <w:rsid w:val="00831472"/>
    <w:rsid w:val="00831836"/>
    <w:rsid w:val="00832F13"/>
    <w:rsid w:val="00835202"/>
    <w:rsid w:val="008404E0"/>
    <w:rsid w:val="00845E7A"/>
    <w:rsid w:val="008463F6"/>
    <w:rsid w:val="0085407A"/>
    <w:rsid w:val="0085512C"/>
    <w:rsid w:val="00855F82"/>
    <w:rsid w:val="00864F69"/>
    <w:rsid w:val="00865239"/>
    <w:rsid w:val="00865ECA"/>
    <w:rsid w:val="00866074"/>
    <w:rsid w:val="00867885"/>
    <w:rsid w:val="008702CF"/>
    <w:rsid w:val="00874929"/>
    <w:rsid w:val="00876BCC"/>
    <w:rsid w:val="00877A5B"/>
    <w:rsid w:val="00880C8A"/>
    <w:rsid w:val="008861C8"/>
    <w:rsid w:val="0089069E"/>
    <w:rsid w:val="00890E01"/>
    <w:rsid w:val="008910CE"/>
    <w:rsid w:val="008B306D"/>
    <w:rsid w:val="008C1719"/>
    <w:rsid w:val="008C272C"/>
    <w:rsid w:val="008C5F15"/>
    <w:rsid w:val="008D3A1B"/>
    <w:rsid w:val="008E1CBC"/>
    <w:rsid w:val="008E45F3"/>
    <w:rsid w:val="008E623D"/>
    <w:rsid w:val="008E79BB"/>
    <w:rsid w:val="008F3490"/>
    <w:rsid w:val="008F78A5"/>
    <w:rsid w:val="009004E3"/>
    <w:rsid w:val="0090099B"/>
    <w:rsid w:val="00904914"/>
    <w:rsid w:val="00906B11"/>
    <w:rsid w:val="009073D8"/>
    <w:rsid w:val="0091081A"/>
    <w:rsid w:val="00911272"/>
    <w:rsid w:val="00917060"/>
    <w:rsid w:val="00917CED"/>
    <w:rsid w:val="00921FAE"/>
    <w:rsid w:val="00923748"/>
    <w:rsid w:val="00925C14"/>
    <w:rsid w:val="00925E0C"/>
    <w:rsid w:val="009344B9"/>
    <w:rsid w:val="00935733"/>
    <w:rsid w:val="00937283"/>
    <w:rsid w:val="00937D79"/>
    <w:rsid w:val="00940175"/>
    <w:rsid w:val="009442F6"/>
    <w:rsid w:val="009462C6"/>
    <w:rsid w:val="009463C3"/>
    <w:rsid w:val="009516D5"/>
    <w:rsid w:val="009555E2"/>
    <w:rsid w:val="0095586A"/>
    <w:rsid w:val="00955BD4"/>
    <w:rsid w:val="00956401"/>
    <w:rsid w:val="00956E63"/>
    <w:rsid w:val="00957BB1"/>
    <w:rsid w:val="009633AB"/>
    <w:rsid w:val="00963CFA"/>
    <w:rsid w:val="00965160"/>
    <w:rsid w:val="00967DDF"/>
    <w:rsid w:val="009720AC"/>
    <w:rsid w:val="00972F6C"/>
    <w:rsid w:val="009768F8"/>
    <w:rsid w:val="00977001"/>
    <w:rsid w:val="0097732E"/>
    <w:rsid w:val="0098441B"/>
    <w:rsid w:val="00984B6C"/>
    <w:rsid w:val="00985FA4"/>
    <w:rsid w:val="0098662C"/>
    <w:rsid w:val="009873CE"/>
    <w:rsid w:val="00987A47"/>
    <w:rsid w:val="0099030A"/>
    <w:rsid w:val="009927A8"/>
    <w:rsid w:val="00994F25"/>
    <w:rsid w:val="00995552"/>
    <w:rsid w:val="00995784"/>
    <w:rsid w:val="00996B2F"/>
    <w:rsid w:val="009A42E2"/>
    <w:rsid w:val="009B1E24"/>
    <w:rsid w:val="009B625D"/>
    <w:rsid w:val="009C5A7C"/>
    <w:rsid w:val="009D4429"/>
    <w:rsid w:val="009D58AC"/>
    <w:rsid w:val="009E30BF"/>
    <w:rsid w:val="009F2D5D"/>
    <w:rsid w:val="00A0253C"/>
    <w:rsid w:val="00A03500"/>
    <w:rsid w:val="00A04140"/>
    <w:rsid w:val="00A049D2"/>
    <w:rsid w:val="00A07025"/>
    <w:rsid w:val="00A11226"/>
    <w:rsid w:val="00A143D2"/>
    <w:rsid w:val="00A20AEB"/>
    <w:rsid w:val="00A22539"/>
    <w:rsid w:val="00A243EC"/>
    <w:rsid w:val="00A332C4"/>
    <w:rsid w:val="00A34410"/>
    <w:rsid w:val="00A34843"/>
    <w:rsid w:val="00A36DA6"/>
    <w:rsid w:val="00A41E86"/>
    <w:rsid w:val="00A42AB2"/>
    <w:rsid w:val="00A45244"/>
    <w:rsid w:val="00A45FCF"/>
    <w:rsid w:val="00A465D5"/>
    <w:rsid w:val="00A51EE9"/>
    <w:rsid w:val="00A5212D"/>
    <w:rsid w:val="00A55FA1"/>
    <w:rsid w:val="00A60045"/>
    <w:rsid w:val="00A62390"/>
    <w:rsid w:val="00A62ECC"/>
    <w:rsid w:val="00A6360E"/>
    <w:rsid w:val="00A63928"/>
    <w:rsid w:val="00A673EA"/>
    <w:rsid w:val="00A71488"/>
    <w:rsid w:val="00A71FBD"/>
    <w:rsid w:val="00A74C1B"/>
    <w:rsid w:val="00A754D9"/>
    <w:rsid w:val="00A82D44"/>
    <w:rsid w:val="00A85CF2"/>
    <w:rsid w:val="00AA0E65"/>
    <w:rsid w:val="00AA4D0E"/>
    <w:rsid w:val="00AB7F1E"/>
    <w:rsid w:val="00AC2647"/>
    <w:rsid w:val="00AC2DB1"/>
    <w:rsid w:val="00AD0A6B"/>
    <w:rsid w:val="00AD12F6"/>
    <w:rsid w:val="00AE4473"/>
    <w:rsid w:val="00AE4914"/>
    <w:rsid w:val="00AE59C2"/>
    <w:rsid w:val="00AF40E5"/>
    <w:rsid w:val="00AF4FF3"/>
    <w:rsid w:val="00AF5111"/>
    <w:rsid w:val="00AF7C62"/>
    <w:rsid w:val="00B01602"/>
    <w:rsid w:val="00B0287D"/>
    <w:rsid w:val="00B05A45"/>
    <w:rsid w:val="00B11CFC"/>
    <w:rsid w:val="00B14FAE"/>
    <w:rsid w:val="00B15374"/>
    <w:rsid w:val="00B216C8"/>
    <w:rsid w:val="00B241FF"/>
    <w:rsid w:val="00B24931"/>
    <w:rsid w:val="00B2700F"/>
    <w:rsid w:val="00B37D7A"/>
    <w:rsid w:val="00B41237"/>
    <w:rsid w:val="00B443ED"/>
    <w:rsid w:val="00B50FFA"/>
    <w:rsid w:val="00B51804"/>
    <w:rsid w:val="00B5741B"/>
    <w:rsid w:val="00B64E82"/>
    <w:rsid w:val="00B65EA2"/>
    <w:rsid w:val="00B700CC"/>
    <w:rsid w:val="00B70D78"/>
    <w:rsid w:val="00B71FF0"/>
    <w:rsid w:val="00B81992"/>
    <w:rsid w:val="00B90CD0"/>
    <w:rsid w:val="00B95170"/>
    <w:rsid w:val="00B9754E"/>
    <w:rsid w:val="00B975D9"/>
    <w:rsid w:val="00BA4381"/>
    <w:rsid w:val="00BA4899"/>
    <w:rsid w:val="00BA5F32"/>
    <w:rsid w:val="00BB4A96"/>
    <w:rsid w:val="00BC1AF6"/>
    <w:rsid w:val="00BD09B9"/>
    <w:rsid w:val="00BD40B2"/>
    <w:rsid w:val="00BD429B"/>
    <w:rsid w:val="00BD5329"/>
    <w:rsid w:val="00BF2CAD"/>
    <w:rsid w:val="00BF374D"/>
    <w:rsid w:val="00BF472A"/>
    <w:rsid w:val="00C12069"/>
    <w:rsid w:val="00C138E6"/>
    <w:rsid w:val="00C24750"/>
    <w:rsid w:val="00C253C6"/>
    <w:rsid w:val="00C278F4"/>
    <w:rsid w:val="00C30A5F"/>
    <w:rsid w:val="00C31ADD"/>
    <w:rsid w:val="00C37AEC"/>
    <w:rsid w:val="00C4053A"/>
    <w:rsid w:val="00C45CDD"/>
    <w:rsid w:val="00C47C8E"/>
    <w:rsid w:val="00C51AD6"/>
    <w:rsid w:val="00C55356"/>
    <w:rsid w:val="00C65E4E"/>
    <w:rsid w:val="00C718FC"/>
    <w:rsid w:val="00C76E83"/>
    <w:rsid w:val="00C84EDC"/>
    <w:rsid w:val="00C86C0A"/>
    <w:rsid w:val="00C949E4"/>
    <w:rsid w:val="00C95C16"/>
    <w:rsid w:val="00CA096F"/>
    <w:rsid w:val="00CA154D"/>
    <w:rsid w:val="00CA30A6"/>
    <w:rsid w:val="00CA7680"/>
    <w:rsid w:val="00CB71F5"/>
    <w:rsid w:val="00CC3040"/>
    <w:rsid w:val="00CC403F"/>
    <w:rsid w:val="00CC598A"/>
    <w:rsid w:val="00CC61AA"/>
    <w:rsid w:val="00CC77CD"/>
    <w:rsid w:val="00CD3CBF"/>
    <w:rsid w:val="00CE23F3"/>
    <w:rsid w:val="00CE24C8"/>
    <w:rsid w:val="00CE3CA8"/>
    <w:rsid w:val="00CF0068"/>
    <w:rsid w:val="00CF494D"/>
    <w:rsid w:val="00D14518"/>
    <w:rsid w:val="00D151A2"/>
    <w:rsid w:val="00D15EEF"/>
    <w:rsid w:val="00D22321"/>
    <w:rsid w:val="00D255BB"/>
    <w:rsid w:val="00D278DA"/>
    <w:rsid w:val="00D27AC0"/>
    <w:rsid w:val="00D37DFD"/>
    <w:rsid w:val="00D40319"/>
    <w:rsid w:val="00D415B0"/>
    <w:rsid w:val="00D43939"/>
    <w:rsid w:val="00D465E9"/>
    <w:rsid w:val="00D54749"/>
    <w:rsid w:val="00D57A32"/>
    <w:rsid w:val="00D70026"/>
    <w:rsid w:val="00D708FA"/>
    <w:rsid w:val="00D73B15"/>
    <w:rsid w:val="00D76DA5"/>
    <w:rsid w:val="00D80617"/>
    <w:rsid w:val="00D8265F"/>
    <w:rsid w:val="00D858C2"/>
    <w:rsid w:val="00D925D2"/>
    <w:rsid w:val="00D96F95"/>
    <w:rsid w:val="00DB0D32"/>
    <w:rsid w:val="00DB4D46"/>
    <w:rsid w:val="00DC2143"/>
    <w:rsid w:val="00DC78C8"/>
    <w:rsid w:val="00DD0361"/>
    <w:rsid w:val="00DD0788"/>
    <w:rsid w:val="00DD29CF"/>
    <w:rsid w:val="00DD34AF"/>
    <w:rsid w:val="00DD49AA"/>
    <w:rsid w:val="00DD4D11"/>
    <w:rsid w:val="00DD782B"/>
    <w:rsid w:val="00DD7E7C"/>
    <w:rsid w:val="00DD7FAF"/>
    <w:rsid w:val="00DE0358"/>
    <w:rsid w:val="00DE1D7E"/>
    <w:rsid w:val="00DE29A0"/>
    <w:rsid w:val="00DF23AE"/>
    <w:rsid w:val="00E011E5"/>
    <w:rsid w:val="00E050EE"/>
    <w:rsid w:val="00E0668F"/>
    <w:rsid w:val="00E069EF"/>
    <w:rsid w:val="00E06C6E"/>
    <w:rsid w:val="00E07667"/>
    <w:rsid w:val="00E14395"/>
    <w:rsid w:val="00E169E8"/>
    <w:rsid w:val="00E2093E"/>
    <w:rsid w:val="00E233ED"/>
    <w:rsid w:val="00E32219"/>
    <w:rsid w:val="00E336F6"/>
    <w:rsid w:val="00E50292"/>
    <w:rsid w:val="00E52CDF"/>
    <w:rsid w:val="00E543C4"/>
    <w:rsid w:val="00E57138"/>
    <w:rsid w:val="00E62B71"/>
    <w:rsid w:val="00E64D5F"/>
    <w:rsid w:val="00E67211"/>
    <w:rsid w:val="00E72738"/>
    <w:rsid w:val="00E804EA"/>
    <w:rsid w:val="00E80CCF"/>
    <w:rsid w:val="00E81981"/>
    <w:rsid w:val="00E821FE"/>
    <w:rsid w:val="00E837A0"/>
    <w:rsid w:val="00E87152"/>
    <w:rsid w:val="00E9181E"/>
    <w:rsid w:val="00E91DED"/>
    <w:rsid w:val="00E91FCF"/>
    <w:rsid w:val="00EA0EC3"/>
    <w:rsid w:val="00EA1728"/>
    <w:rsid w:val="00EA3A4A"/>
    <w:rsid w:val="00EA4859"/>
    <w:rsid w:val="00EA7D02"/>
    <w:rsid w:val="00EA7E22"/>
    <w:rsid w:val="00EB4769"/>
    <w:rsid w:val="00EB7FFE"/>
    <w:rsid w:val="00EC0FAF"/>
    <w:rsid w:val="00EC17B4"/>
    <w:rsid w:val="00EC1F5D"/>
    <w:rsid w:val="00EC5CE1"/>
    <w:rsid w:val="00ED3ECA"/>
    <w:rsid w:val="00EE605F"/>
    <w:rsid w:val="00EF26D2"/>
    <w:rsid w:val="00F0274B"/>
    <w:rsid w:val="00F0408B"/>
    <w:rsid w:val="00F139C1"/>
    <w:rsid w:val="00F1489D"/>
    <w:rsid w:val="00F23C70"/>
    <w:rsid w:val="00F27FBF"/>
    <w:rsid w:val="00F3234A"/>
    <w:rsid w:val="00F330D3"/>
    <w:rsid w:val="00F35B53"/>
    <w:rsid w:val="00F4079D"/>
    <w:rsid w:val="00F42BFF"/>
    <w:rsid w:val="00F42C47"/>
    <w:rsid w:val="00F42D9F"/>
    <w:rsid w:val="00F44680"/>
    <w:rsid w:val="00F47BBD"/>
    <w:rsid w:val="00F520D9"/>
    <w:rsid w:val="00F53508"/>
    <w:rsid w:val="00F5364F"/>
    <w:rsid w:val="00F54255"/>
    <w:rsid w:val="00F5494C"/>
    <w:rsid w:val="00F6282A"/>
    <w:rsid w:val="00F839CB"/>
    <w:rsid w:val="00F84E2D"/>
    <w:rsid w:val="00FA0B23"/>
    <w:rsid w:val="00FA5078"/>
    <w:rsid w:val="00FB4399"/>
    <w:rsid w:val="00FB5716"/>
    <w:rsid w:val="00FC0EE6"/>
    <w:rsid w:val="00FD56EB"/>
    <w:rsid w:val="00FD73CA"/>
    <w:rsid w:val="00FD7BCF"/>
    <w:rsid w:val="00FE2A33"/>
    <w:rsid w:val="00FE3506"/>
    <w:rsid w:val="00FE4166"/>
    <w:rsid w:val="00FE52C3"/>
    <w:rsid w:val="00FF7002"/>
    <w:rsid w:val="00FF77E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E5ADB"/>
  <w15:docId w15:val="{B5CAE9B6-C703-45A7-888E-1A2BD656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41D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6BA3"/>
    <w:pPr>
      <w:keepNext/>
      <w:keepLines/>
      <w:spacing w:before="240" w:after="0" w:line="360" w:lineRule="auto"/>
      <w:jc w:val="both"/>
      <w:outlineLvl w:val="0"/>
    </w:pPr>
    <w:rPr>
      <w:rFonts w:ascii="Times New Roman" w:eastAsia="Times New Roman" w:hAnsi="Times New Roman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350C"/>
    <w:pPr>
      <w:bidi/>
      <w:spacing w:after="20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49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929"/>
  </w:style>
  <w:style w:type="paragraph" w:styleId="Footer">
    <w:name w:val="footer"/>
    <w:basedOn w:val="Normal"/>
    <w:link w:val="FooterChar"/>
    <w:uiPriority w:val="99"/>
    <w:unhideWhenUsed/>
    <w:rsid w:val="008749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929"/>
  </w:style>
  <w:style w:type="character" w:customStyle="1" w:styleId="Heading1Char">
    <w:name w:val="Heading 1 Char"/>
    <w:basedOn w:val="DefaultParagraphFont"/>
    <w:link w:val="Heading1"/>
    <w:uiPriority w:val="9"/>
    <w:rsid w:val="00716BA3"/>
    <w:rPr>
      <w:rFonts w:ascii="Times New Roman" w:eastAsia="Times New Roman" w:hAnsi="Times New Roman" w:cs="Calibr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F26A8"/>
    <w:rPr>
      <w:color w:val="0000FF"/>
      <w:u w:val="single"/>
    </w:rPr>
  </w:style>
  <w:style w:type="table" w:styleId="GridTable7Colorful-Accent5">
    <w:name w:val="Grid Table 7 Colorful Accent 5"/>
    <w:basedOn w:val="TableNormal"/>
    <w:uiPriority w:val="52"/>
    <w:rsid w:val="00956E6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956E6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86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E1D7E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D7E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DE1D7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5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2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2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2C3"/>
    <w:rPr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14395"/>
    <w:pPr>
      <w:spacing w:after="0" w:line="240" w:lineRule="auto"/>
      <w:ind w:left="720"/>
    </w:pPr>
    <w:rPr>
      <w:rFonts w:ascii="Calibri" w:eastAsia="Calibri" w:hAnsi="Calibri" w:cs="David"/>
      <w:sz w:val="24"/>
      <w:szCs w:val="24"/>
    </w:rPr>
  </w:style>
  <w:style w:type="paragraph" w:customStyle="1" w:styleId="2">
    <w:name w:val="סרגל רמה 2"/>
    <w:basedOn w:val="Normal"/>
    <w:rsid w:val="00E14395"/>
    <w:pPr>
      <w:bidi/>
      <w:spacing w:after="240" w:line="240" w:lineRule="auto"/>
      <w:ind w:left="1134" w:hanging="567"/>
      <w:jc w:val="both"/>
    </w:pPr>
    <w:rPr>
      <w:rFonts w:ascii="Times New Roman" w:eastAsia="Calibri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E14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D07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2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7905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359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4977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238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679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0071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jp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jpe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1502;&#1512;&#1505;&#1497;%20MERCI\&#1504;&#1497;&#1497;&#1512;%20&#1502;&#1499;&#1514;&#1489;&#1497;&#1501;\&#1504;&#1497;&#1497;&#1512;%20&#1502;&#1499;&#1514;&#1489;&#1497;&#1501;%20&#1506;&#1489;&#1512;&#1497;&#1514;%20&#1502;&#1506;&#1493;&#1491;&#1499;&#150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 F r i e d m a n _ D M S ! 2 8 6 4 1 0 4 . 1 < / d o c u m e n t i d >  
     < s e n d e r i d > S H I R A < / s e n d e r i d >  
     < s e n d e r e m a i l > S H I R A @ S F A . L A W < / s e n d e r e m a i l >  
     < l a s t m o d i f i e d > 2 0 2 4 - 1 2 - 0 1 T 1 1 : 3 4 : 0 0 . 0 0 0 0 0 0 0 + 0 2 : 0 0 < / l a s t m o d i f i e d >  
     < d a t a b a s e > F r i e d m a n _ D M S 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5DCE74A738246BF71B01DBF57FB1B" ma:contentTypeVersion="10" ma:contentTypeDescription="Create a new document." ma:contentTypeScope="" ma:versionID="2a42d842330715d9ed56f648c3c89d9d">
  <xsd:schema xmlns:xsd="http://www.w3.org/2001/XMLSchema" xmlns:xs="http://www.w3.org/2001/XMLSchema" xmlns:p="http://schemas.microsoft.com/office/2006/metadata/properties" xmlns:ns3="f62b1c77-330c-41d5-87e0-6a3343250d55" targetNamespace="http://schemas.microsoft.com/office/2006/metadata/properties" ma:root="true" ma:fieldsID="38d1ab0a99dc526e617d4551912d12d7" ns3:_="">
    <xsd:import namespace="f62b1c77-330c-41d5-87e0-6a3343250d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b1c77-330c-41d5-87e0-6a3343250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3C3260-7562-42A7-BDF4-973DD919F699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E6AF71ED-9EF7-4857-AAFD-32364EDA138E}">
  <ds:schemaRefs>
    <ds:schemaRef ds:uri="http://www.w3.org/XML/1998/namespace"/>
    <ds:schemaRef ds:uri="http://schemas.microsoft.com/office/2006/metadata/properties"/>
    <ds:schemaRef ds:uri="http://purl.org/dc/terms/"/>
    <ds:schemaRef ds:uri="f62b1c77-330c-41d5-87e0-6a3343250d55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18C0B47-95BF-494E-B918-326D54BC1B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ABCE16-40F5-499D-AC13-3CE6CC536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2b1c77-330c-41d5-87e0-6a3343250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עברית מעודכן</Template>
  <TotalTime>1</TotalTime>
  <Pages>7</Pages>
  <Words>764</Words>
  <Characters>4253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אוניברסיטת חיפה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רותם דורי</dc:creator>
  <cp:lastModifiedBy>שמרית חיימזון</cp:lastModifiedBy>
  <cp:revision>3</cp:revision>
  <cp:lastPrinted>2024-11-10T10:59:00Z</cp:lastPrinted>
  <dcterms:created xsi:type="dcterms:W3CDTF">2025-01-12T08:21:00Z</dcterms:created>
  <dcterms:modified xsi:type="dcterms:W3CDTF">2025-01-12T08:21:00Z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0x0101007D35DCE74A738246BF71B01DBF57FB1B</vt:lpwstr>
  </property>
  <property fmtid="{D5CDD505-2E9C-101B-9397-08002B2CF9AE}" pid="3" name="GrammarlyDocumentId">
    <vt:lpwstr>15557b6437f1d5e68ffec092d149edd7b4e76472bc0272942c0db3ef99a52e29</vt:lpwstr>
  </property>
  <property fmtid="{D5CDD505-2E9C-101B-9397-08002B2CF9AE}" pid="4" name="iManageFooter">
    <vt:lpwstr>#2864104v1&lt;Friedman_DMS&gt; - 241124קול קורא ימי שיט ושימוד בציוד מחקר ימי</vt:lpwstr>
  </property>
</Properties>
</file>